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617" w:rsidRPr="00410636" w:rsidRDefault="000C3AE5" w:rsidP="00360B8F">
      <w:pPr>
        <w:jc w:val="center"/>
      </w:pPr>
      <w:r>
        <w:rPr>
          <w:noProof/>
        </w:rPr>
        <w:drawing>
          <wp:inline distT="0" distB="0" distL="0" distR="0">
            <wp:extent cx="1028700" cy="1257300"/>
            <wp:effectExtent l="19050" t="0" r="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7" w:rsidRPr="00410636" w:rsidRDefault="00CF7617" w:rsidP="00360B8F">
      <w:pPr>
        <w:jc w:val="center"/>
      </w:pPr>
    </w:p>
    <w:p w:rsidR="00CF7617" w:rsidRPr="00410636" w:rsidRDefault="00CF7617" w:rsidP="00360B8F">
      <w:pPr>
        <w:pStyle w:val="5"/>
      </w:pPr>
      <w:r w:rsidRPr="00410636">
        <w:t>закон</w:t>
      </w:r>
    </w:p>
    <w:p w:rsidR="00CF7617" w:rsidRPr="00410636" w:rsidRDefault="00CF7617" w:rsidP="00360B8F">
      <w:pPr>
        <w:pStyle w:val="5"/>
        <w:rPr>
          <w:caps w:val="0"/>
        </w:rPr>
      </w:pPr>
      <w:r w:rsidRPr="00410636">
        <w:rPr>
          <w:caps w:val="0"/>
        </w:rPr>
        <w:t>Красноярского края</w:t>
      </w:r>
    </w:p>
    <w:p w:rsidR="00CF7617" w:rsidRPr="00410636" w:rsidRDefault="00CF7617" w:rsidP="00360B8F"/>
    <w:p w:rsidR="00CF7617" w:rsidRPr="00410636" w:rsidRDefault="00CF7617" w:rsidP="00360B8F"/>
    <w:p w:rsidR="00CF7617" w:rsidRPr="00410636" w:rsidRDefault="00CF7617" w:rsidP="00360B8F"/>
    <w:p w:rsidR="00CF7617" w:rsidRPr="00410636" w:rsidRDefault="009363ED" w:rsidP="00360B8F">
      <w:pPr>
        <w:jc w:val="center"/>
        <w:rPr>
          <w:sz w:val="28"/>
          <w:szCs w:val="28"/>
        </w:rPr>
      </w:pPr>
      <w:r>
        <w:rPr>
          <w:sz w:val="28"/>
          <w:szCs w:val="28"/>
        </w:rPr>
        <w:t>.</w:t>
      </w:r>
      <w:r w:rsidR="009D28F3" w:rsidRPr="0056174F">
        <w:rPr>
          <w:sz w:val="28"/>
          <w:szCs w:val="28"/>
        </w:rPr>
        <w:t>20</w:t>
      </w:r>
      <w:r w:rsidR="005B58B7">
        <w:rPr>
          <w:sz w:val="28"/>
          <w:szCs w:val="28"/>
        </w:rPr>
        <w:t>20</w:t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</w:r>
      <w:r w:rsidR="00CF7617" w:rsidRPr="00410636">
        <w:rPr>
          <w:sz w:val="28"/>
          <w:szCs w:val="28"/>
        </w:rPr>
        <w:tab/>
        <w:t>Проект</w:t>
      </w:r>
    </w:p>
    <w:p w:rsidR="00CF7617" w:rsidRPr="00410636" w:rsidRDefault="00CF7617" w:rsidP="00360B8F">
      <w:pPr>
        <w:jc w:val="both"/>
        <w:rPr>
          <w:sz w:val="28"/>
          <w:szCs w:val="28"/>
        </w:rPr>
      </w:pPr>
    </w:p>
    <w:p w:rsidR="00B03D08" w:rsidRDefault="00B03D08" w:rsidP="00360B8F">
      <w:pPr>
        <w:jc w:val="center"/>
        <w:rPr>
          <w:b/>
          <w:caps/>
          <w:sz w:val="28"/>
          <w:szCs w:val="28"/>
        </w:rPr>
      </w:pPr>
    </w:p>
    <w:p w:rsidR="00CF7617" w:rsidRPr="008B4CB3" w:rsidRDefault="00ED7B36" w:rsidP="00DE6795">
      <w:pPr>
        <w:jc w:val="center"/>
        <w:rPr>
          <w:b/>
          <w:caps/>
          <w:sz w:val="28"/>
          <w:szCs w:val="28"/>
        </w:rPr>
      </w:pPr>
      <w:r w:rsidRPr="008B4CB3">
        <w:rPr>
          <w:b/>
          <w:caps/>
          <w:sz w:val="28"/>
          <w:szCs w:val="28"/>
        </w:rPr>
        <w:t>о</w:t>
      </w:r>
      <w:r w:rsidR="0091548A" w:rsidRPr="008B4CB3">
        <w:rPr>
          <w:b/>
          <w:caps/>
          <w:sz w:val="28"/>
          <w:szCs w:val="28"/>
        </w:rPr>
        <w:t xml:space="preserve"> </w:t>
      </w:r>
      <w:r w:rsidR="008B4CB3" w:rsidRPr="008B4CB3">
        <w:rPr>
          <w:b/>
          <w:caps/>
          <w:sz w:val="28"/>
          <w:szCs w:val="28"/>
        </w:rPr>
        <w:t xml:space="preserve">ВНЕСЕНИИ ИЗМЕНЕНИЙ </w:t>
      </w:r>
      <w:r w:rsidR="008B4CB3" w:rsidRPr="008B4CB3">
        <w:rPr>
          <w:b/>
          <w:sz w:val="28"/>
          <w:szCs w:val="28"/>
        </w:rPr>
        <w:t xml:space="preserve">В ЗАКОН КРАЯ </w:t>
      </w:r>
      <w:r w:rsidR="008B4CB3">
        <w:rPr>
          <w:b/>
          <w:sz w:val="28"/>
          <w:szCs w:val="28"/>
        </w:rPr>
        <w:t>«</w:t>
      </w:r>
      <w:r w:rsidR="008B4CB3" w:rsidRPr="008B4CB3">
        <w:rPr>
          <w:b/>
          <w:sz w:val="28"/>
          <w:szCs w:val="28"/>
        </w:rPr>
        <w:t>ОБ ОТДЕЛЬНЫХ МЕРАХ ПО ОБЕСПЕЧЕНИЮ КАЧЕСТВА И БЕЗОПАСНОСТИ ПИЩЕВЫХ ПРОДУКТОВ</w:t>
      </w:r>
      <w:r w:rsidR="008B4CB3">
        <w:rPr>
          <w:b/>
          <w:sz w:val="28"/>
          <w:szCs w:val="28"/>
        </w:rPr>
        <w:t>»</w:t>
      </w:r>
    </w:p>
    <w:p w:rsidR="00B03D08" w:rsidRDefault="00B03D08" w:rsidP="00E073C7">
      <w:pPr>
        <w:ind w:firstLine="709"/>
        <w:jc w:val="both"/>
        <w:rPr>
          <w:b/>
          <w:sz w:val="28"/>
          <w:szCs w:val="28"/>
        </w:rPr>
      </w:pPr>
    </w:p>
    <w:p w:rsidR="008E2464" w:rsidRDefault="008E2464" w:rsidP="00A64A8E">
      <w:pPr>
        <w:autoSpaceDE w:val="0"/>
        <w:autoSpaceDN w:val="0"/>
        <w:adjustRightInd w:val="0"/>
        <w:ind w:firstLine="709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Статья 1</w:t>
      </w:r>
    </w:p>
    <w:p w:rsidR="008E2464" w:rsidRPr="005B58B7" w:rsidRDefault="008E2464" w:rsidP="00A64A8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5B58B7" w:rsidRDefault="005B58B7" w:rsidP="00A64A8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5B58B7">
        <w:rPr>
          <w:bCs/>
          <w:sz w:val="28"/>
          <w:szCs w:val="28"/>
        </w:rPr>
        <w:t xml:space="preserve">Внести в </w:t>
      </w:r>
      <w:hyperlink r:id="rId9" w:history="1">
        <w:r w:rsidRPr="005B58B7">
          <w:rPr>
            <w:bCs/>
            <w:sz w:val="28"/>
            <w:szCs w:val="28"/>
          </w:rPr>
          <w:t>Закон</w:t>
        </w:r>
      </w:hyperlink>
      <w:r>
        <w:rPr>
          <w:bCs/>
          <w:sz w:val="28"/>
          <w:szCs w:val="28"/>
        </w:rPr>
        <w:t xml:space="preserve"> края от 20 марта 2008 года №</w:t>
      </w:r>
      <w:r w:rsidRPr="005B58B7">
        <w:rPr>
          <w:bCs/>
          <w:sz w:val="28"/>
          <w:szCs w:val="28"/>
        </w:rPr>
        <w:t xml:space="preserve"> 5-1461 </w:t>
      </w:r>
      <w:r>
        <w:rPr>
          <w:bCs/>
          <w:sz w:val="28"/>
          <w:szCs w:val="28"/>
        </w:rPr>
        <w:t>«</w:t>
      </w:r>
      <w:r w:rsidRPr="005B58B7">
        <w:rPr>
          <w:bCs/>
          <w:sz w:val="28"/>
          <w:szCs w:val="28"/>
        </w:rPr>
        <w:t>Об отдельных мерах по обеспечению качества и безопасности пищевых продуктов</w:t>
      </w:r>
      <w:r>
        <w:rPr>
          <w:bCs/>
          <w:sz w:val="28"/>
          <w:szCs w:val="28"/>
        </w:rPr>
        <w:t>»</w:t>
      </w:r>
      <w:r w:rsidRPr="005B58B7">
        <w:rPr>
          <w:bCs/>
          <w:sz w:val="28"/>
          <w:szCs w:val="28"/>
        </w:rPr>
        <w:t xml:space="preserve"> (Ведомости высших органов государственной власти Красноярского края, 14 апреля 2008 года, </w:t>
      </w:r>
      <w:r>
        <w:rPr>
          <w:bCs/>
          <w:sz w:val="28"/>
          <w:szCs w:val="28"/>
        </w:rPr>
        <w:t>№</w:t>
      </w:r>
      <w:r w:rsidRPr="005B58B7">
        <w:rPr>
          <w:bCs/>
          <w:sz w:val="28"/>
          <w:szCs w:val="28"/>
        </w:rPr>
        <w:t xml:space="preserve"> 17 (238)</w:t>
      </w:r>
      <w:r>
        <w:rPr>
          <w:bCs/>
          <w:sz w:val="28"/>
          <w:szCs w:val="28"/>
        </w:rPr>
        <w:t>, 2 апреля 2008 года</w:t>
      </w:r>
      <w:r w:rsidRPr="005B58B7">
        <w:rPr>
          <w:sz w:val="28"/>
          <w:szCs w:val="28"/>
        </w:rPr>
        <w:t xml:space="preserve"> </w:t>
      </w:r>
      <w:r>
        <w:rPr>
          <w:sz w:val="28"/>
          <w:szCs w:val="28"/>
        </w:rPr>
        <w:t>№ 13(525)</w:t>
      </w:r>
      <w:r w:rsidRPr="005B58B7">
        <w:rPr>
          <w:bCs/>
          <w:sz w:val="28"/>
          <w:szCs w:val="28"/>
        </w:rPr>
        <w:t xml:space="preserve"> следующие изменения:</w:t>
      </w:r>
      <w:proofErr w:type="gramEnd"/>
    </w:p>
    <w:p w:rsidR="00F13C08" w:rsidRPr="00BA3FC5" w:rsidRDefault="00F13C08" w:rsidP="00C20D61">
      <w:pPr>
        <w:pStyle w:val="a6"/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bCs/>
          <w:sz w:val="28"/>
          <w:szCs w:val="28"/>
        </w:rPr>
      </w:pPr>
      <w:r w:rsidRPr="00BA3FC5">
        <w:rPr>
          <w:rFonts w:ascii="Times New Roman" w:hAnsi="Times New Roman"/>
          <w:bCs/>
          <w:sz w:val="28"/>
          <w:szCs w:val="28"/>
        </w:rPr>
        <w:t>в статье 1:</w:t>
      </w:r>
    </w:p>
    <w:p w:rsidR="0000408A" w:rsidRPr="00F13C08" w:rsidRDefault="00BA3FC5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F13C08" w:rsidRPr="00F13C08">
        <w:rPr>
          <w:sz w:val="28"/>
          <w:szCs w:val="28"/>
        </w:rPr>
        <w:t>абзац второй изложить в следующей редакции:</w:t>
      </w:r>
    </w:p>
    <w:p w:rsidR="00F13C08" w:rsidRDefault="00F13C08" w:rsidP="00A64A8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F13C08">
        <w:rPr>
          <w:sz w:val="28"/>
          <w:szCs w:val="28"/>
        </w:rPr>
        <w:t>«</w:t>
      </w:r>
      <w:r w:rsidRPr="00F13C08">
        <w:rPr>
          <w:bCs/>
          <w:sz w:val="28"/>
          <w:szCs w:val="28"/>
        </w:rPr>
        <w:t>пищевые продукты (пищевая продукция, продовольственные товары, продукты питания) (далее - пищевые продукты) - продукты животного, растительного, микробиологического, минерального, искусственного или биотехнологического происхождения в натуральном, обработанном или переработанном виде, которые предназначены для употребления человеком в пищу, в том числе специализированная пищевая продукция, питьевая вода, расфасованная в емкости, питьевая минеральная вода, алкогольная продукция (в том числе пиво и напитки на основе пива), безалкогольные напитки</w:t>
      </w:r>
      <w:proofErr w:type="gramEnd"/>
      <w:r w:rsidRPr="00F13C08">
        <w:rPr>
          <w:bCs/>
          <w:sz w:val="28"/>
          <w:szCs w:val="28"/>
        </w:rPr>
        <w:t xml:space="preserve">, биологически активные добавки к пище, жевательная резинка, закваски и стартовые культуры микроорганизмов, дрожжи, пищевые добавки и </w:t>
      </w:r>
      <w:proofErr w:type="spellStart"/>
      <w:r w:rsidRPr="00F13C08">
        <w:rPr>
          <w:bCs/>
          <w:sz w:val="28"/>
          <w:szCs w:val="28"/>
        </w:rPr>
        <w:t>ароматизаторы</w:t>
      </w:r>
      <w:proofErr w:type="spellEnd"/>
      <w:r w:rsidRPr="00F13C08">
        <w:rPr>
          <w:bCs/>
          <w:sz w:val="28"/>
          <w:szCs w:val="28"/>
        </w:rPr>
        <w:t>, а также продовольственное сырье</w:t>
      </w:r>
      <w:proofErr w:type="gramStart"/>
      <w:r>
        <w:rPr>
          <w:bCs/>
          <w:sz w:val="28"/>
          <w:szCs w:val="28"/>
        </w:rPr>
        <w:t>;»</w:t>
      </w:r>
      <w:proofErr w:type="gramEnd"/>
      <w:r>
        <w:rPr>
          <w:bCs/>
          <w:sz w:val="28"/>
          <w:szCs w:val="28"/>
        </w:rPr>
        <w:t>;</w:t>
      </w:r>
    </w:p>
    <w:p w:rsidR="00F13C08" w:rsidRPr="00F13C08" w:rsidRDefault="00BA3FC5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F13C08" w:rsidRPr="00F13C08">
        <w:rPr>
          <w:sz w:val="28"/>
          <w:szCs w:val="28"/>
        </w:rPr>
        <w:t xml:space="preserve">абзац </w:t>
      </w:r>
      <w:r w:rsidR="00F13C08">
        <w:rPr>
          <w:sz w:val="28"/>
          <w:szCs w:val="28"/>
        </w:rPr>
        <w:t>третий</w:t>
      </w:r>
      <w:r w:rsidR="00F13C08" w:rsidRPr="00F13C08">
        <w:rPr>
          <w:sz w:val="28"/>
          <w:szCs w:val="28"/>
        </w:rPr>
        <w:t xml:space="preserve"> изложить в следующей редакции:</w:t>
      </w:r>
    </w:p>
    <w:p w:rsidR="00F13C08" w:rsidRDefault="004D4CFF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</w:t>
      </w:r>
      <w:r w:rsidR="00F13C08">
        <w:rPr>
          <w:sz w:val="28"/>
          <w:szCs w:val="28"/>
        </w:rPr>
        <w:t>качество пищевых продуктов - совокупность характеристик безопасных пищевых продуктов, отвечающих требованиям, установленным в соответствии с законодательством Российской Федерации, условиям договора, образцу, документам по стандартизации, технической документации, определяющим их потребительские свойства, пищевую ценность, аутентичность, сортность (калибр, категорию и иное), и удовлетворяющих физиологические потребности человека;</w:t>
      </w:r>
      <w:r>
        <w:rPr>
          <w:sz w:val="28"/>
          <w:szCs w:val="28"/>
        </w:rPr>
        <w:t>»;</w:t>
      </w:r>
      <w:proofErr w:type="gramEnd"/>
    </w:p>
    <w:p w:rsidR="00863AA0" w:rsidRDefault="00863AA0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35114" w:rsidRDefault="00BA3FC5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735114">
        <w:rPr>
          <w:sz w:val="28"/>
          <w:szCs w:val="28"/>
        </w:rPr>
        <w:t>абзац</w:t>
      </w:r>
      <w:r w:rsidR="00642E98">
        <w:rPr>
          <w:sz w:val="28"/>
          <w:szCs w:val="28"/>
        </w:rPr>
        <w:t>ы</w:t>
      </w:r>
      <w:r w:rsidR="00735114">
        <w:rPr>
          <w:sz w:val="28"/>
          <w:szCs w:val="28"/>
        </w:rPr>
        <w:t xml:space="preserve"> четвертый</w:t>
      </w:r>
      <w:r w:rsidR="00642E98">
        <w:rPr>
          <w:sz w:val="28"/>
          <w:szCs w:val="28"/>
        </w:rPr>
        <w:t xml:space="preserve"> и девятый</w:t>
      </w:r>
      <w:r w:rsidR="00735114">
        <w:rPr>
          <w:sz w:val="28"/>
          <w:szCs w:val="28"/>
        </w:rPr>
        <w:t xml:space="preserve"> признать утратившим</w:t>
      </w:r>
      <w:r w:rsidR="00642E98">
        <w:rPr>
          <w:sz w:val="28"/>
          <w:szCs w:val="28"/>
        </w:rPr>
        <w:t>и</w:t>
      </w:r>
      <w:r w:rsidR="00735114">
        <w:rPr>
          <w:sz w:val="28"/>
          <w:szCs w:val="28"/>
        </w:rPr>
        <w:t xml:space="preserve"> силу;</w:t>
      </w:r>
    </w:p>
    <w:p w:rsidR="004D4CFF" w:rsidRPr="00F13C08" w:rsidRDefault="00642E98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BA3FC5">
        <w:rPr>
          <w:sz w:val="28"/>
          <w:szCs w:val="28"/>
        </w:rPr>
        <w:t xml:space="preserve">) </w:t>
      </w:r>
      <w:r w:rsidR="004D4CFF" w:rsidRPr="00F13C08">
        <w:rPr>
          <w:sz w:val="28"/>
          <w:szCs w:val="28"/>
        </w:rPr>
        <w:t xml:space="preserve">абзац </w:t>
      </w:r>
      <w:r w:rsidR="004D4CFF">
        <w:rPr>
          <w:sz w:val="28"/>
          <w:szCs w:val="28"/>
        </w:rPr>
        <w:t>десятый</w:t>
      </w:r>
      <w:r w:rsidR="004D4CFF" w:rsidRPr="00F13C08">
        <w:rPr>
          <w:sz w:val="28"/>
          <w:szCs w:val="28"/>
        </w:rPr>
        <w:t xml:space="preserve"> изложить в следующей редакции:</w:t>
      </w:r>
    </w:p>
    <w:p w:rsidR="00C20D61" w:rsidRDefault="004D4CFF" w:rsidP="00C20D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пищевых продуктов, материалов и изделий - производство (изготовление), упаковка, реализация, хранение, перевозки и использование пищевых продуктов на территории Российской Федерации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;</w:t>
      </w:r>
    </w:p>
    <w:p w:rsidR="00F908C2" w:rsidRPr="00BA3FC5" w:rsidRDefault="00C20D61" w:rsidP="00C20D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F908C2" w:rsidRPr="00BA3FC5">
        <w:rPr>
          <w:sz w:val="28"/>
          <w:szCs w:val="28"/>
        </w:rPr>
        <w:t>в статье 2:</w:t>
      </w:r>
    </w:p>
    <w:p w:rsidR="00F908C2" w:rsidRDefault="004A482B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F908C2">
        <w:rPr>
          <w:sz w:val="28"/>
          <w:szCs w:val="28"/>
        </w:rPr>
        <w:t xml:space="preserve">в </w:t>
      </w:r>
      <w:r w:rsidR="00815168">
        <w:rPr>
          <w:sz w:val="28"/>
          <w:szCs w:val="28"/>
        </w:rPr>
        <w:t>абзаце втором</w:t>
      </w:r>
      <w:r w:rsidR="00F908C2">
        <w:rPr>
          <w:sz w:val="28"/>
          <w:szCs w:val="28"/>
        </w:rPr>
        <w:t xml:space="preserve"> слова «в обороте» заменить словами «в обращении»;</w:t>
      </w:r>
    </w:p>
    <w:p w:rsidR="00F908C2" w:rsidRDefault="004A482B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F908C2">
        <w:rPr>
          <w:sz w:val="28"/>
          <w:szCs w:val="28"/>
        </w:rPr>
        <w:t>в абзаце</w:t>
      </w:r>
      <w:r w:rsidR="00815168">
        <w:rPr>
          <w:sz w:val="28"/>
          <w:szCs w:val="28"/>
        </w:rPr>
        <w:t xml:space="preserve"> </w:t>
      </w:r>
      <w:r w:rsidR="00481CE0">
        <w:rPr>
          <w:sz w:val="28"/>
          <w:szCs w:val="28"/>
        </w:rPr>
        <w:t>шестом</w:t>
      </w:r>
      <w:r w:rsidR="00815168">
        <w:rPr>
          <w:sz w:val="28"/>
          <w:szCs w:val="28"/>
        </w:rPr>
        <w:t xml:space="preserve"> слова «всем установленным действующими нормативными документами требованиям» заменить словами «требованиям, установленным </w:t>
      </w:r>
      <w:r w:rsidR="00481CE0">
        <w:rPr>
          <w:sz w:val="28"/>
          <w:szCs w:val="28"/>
        </w:rPr>
        <w:t xml:space="preserve">в соответствии с </w:t>
      </w:r>
      <w:r w:rsidR="00815168">
        <w:rPr>
          <w:sz w:val="28"/>
          <w:szCs w:val="28"/>
        </w:rPr>
        <w:t>законодательством Росс</w:t>
      </w:r>
      <w:r w:rsidR="00F90DEB">
        <w:rPr>
          <w:sz w:val="28"/>
          <w:szCs w:val="28"/>
        </w:rPr>
        <w:t>и</w:t>
      </w:r>
      <w:r w:rsidR="00815168">
        <w:rPr>
          <w:sz w:val="28"/>
          <w:szCs w:val="28"/>
        </w:rPr>
        <w:t xml:space="preserve">йской Федерации»; </w:t>
      </w:r>
    </w:p>
    <w:p w:rsidR="00815168" w:rsidRDefault="009A04A7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A482B">
        <w:rPr>
          <w:sz w:val="28"/>
          <w:szCs w:val="28"/>
        </w:rPr>
        <w:t xml:space="preserve">) </w:t>
      </w:r>
      <w:r w:rsidR="00815168">
        <w:rPr>
          <w:sz w:val="28"/>
          <w:szCs w:val="28"/>
        </w:rPr>
        <w:t>в абзаце первом статьи 3</w:t>
      </w:r>
      <w:r w:rsidR="00815168" w:rsidRPr="00815168">
        <w:rPr>
          <w:sz w:val="28"/>
          <w:szCs w:val="28"/>
        </w:rPr>
        <w:t xml:space="preserve"> </w:t>
      </w:r>
      <w:r w:rsidR="00815168">
        <w:rPr>
          <w:sz w:val="28"/>
          <w:szCs w:val="28"/>
        </w:rPr>
        <w:t xml:space="preserve">слова «всем установленным действующими нормативными документами требованиям» заменить словами «требованиям, установленным </w:t>
      </w:r>
      <w:r w:rsidR="000D4E23">
        <w:rPr>
          <w:sz w:val="28"/>
          <w:szCs w:val="28"/>
        </w:rPr>
        <w:t xml:space="preserve">в соответствии с </w:t>
      </w:r>
      <w:r w:rsidR="00815168">
        <w:rPr>
          <w:sz w:val="28"/>
          <w:szCs w:val="28"/>
        </w:rPr>
        <w:t>законодательством Росс</w:t>
      </w:r>
      <w:r w:rsidR="00F90DEB">
        <w:rPr>
          <w:sz w:val="28"/>
          <w:szCs w:val="28"/>
        </w:rPr>
        <w:t>и</w:t>
      </w:r>
      <w:r w:rsidR="00815168">
        <w:rPr>
          <w:sz w:val="28"/>
          <w:szCs w:val="28"/>
        </w:rPr>
        <w:t xml:space="preserve">йской Федерации»; </w:t>
      </w:r>
    </w:p>
    <w:p w:rsidR="004D4CFF" w:rsidRPr="00CC741E" w:rsidRDefault="009A04A7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CC741E">
        <w:rPr>
          <w:sz w:val="28"/>
          <w:szCs w:val="28"/>
        </w:rPr>
        <w:t>в статье 4:</w:t>
      </w:r>
    </w:p>
    <w:p w:rsidR="00815168" w:rsidRDefault="009A04A7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815168">
        <w:rPr>
          <w:sz w:val="28"/>
          <w:szCs w:val="28"/>
        </w:rPr>
        <w:t xml:space="preserve">в пункте 1 слова «с действующими нормативными документами» заменить словами «требованиями, установленными </w:t>
      </w:r>
      <w:r w:rsidR="00EB44E4">
        <w:rPr>
          <w:sz w:val="28"/>
          <w:szCs w:val="28"/>
        </w:rPr>
        <w:t xml:space="preserve">в соответствии с </w:t>
      </w:r>
      <w:r w:rsidR="00815168">
        <w:rPr>
          <w:sz w:val="28"/>
          <w:szCs w:val="28"/>
        </w:rPr>
        <w:t>законодательством Росс</w:t>
      </w:r>
      <w:r w:rsidR="00F90DEB">
        <w:rPr>
          <w:sz w:val="28"/>
          <w:szCs w:val="28"/>
        </w:rPr>
        <w:t>и</w:t>
      </w:r>
      <w:r w:rsidR="00815168">
        <w:rPr>
          <w:sz w:val="28"/>
          <w:szCs w:val="28"/>
        </w:rPr>
        <w:t>йской Федерации</w:t>
      </w:r>
      <w:proofErr w:type="gramStart"/>
      <w:r w:rsidR="002D4E5B">
        <w:rPr>
          <w:sz w:val="28"/>
          <w:szCs w:val="28"/>
        </w:rPr>
        <w:t>;</w:t>
      </w:r>
      <w:r w:rsidR="00815168">
        <w:rPr>
          <w:sz w:val="28"/>
          <w:szCs w:val="28"/>
        </w:rPr>
        <w:t>»</w:t>
      </w:r>
      <w:proofErr w:type="gramEnd"/>
      <w:r w:rsidR="00815168">
        <w:rPr>
          <w:sz w:val="28"/>
          <w:szCs w:val="28"/>
        </w:rPr>
        <w:t>;</w:t>
      </w:r>
    </w:p>
    <w:p w:rsidR="003D2D40" w:rsidRDefault="003D2D40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C75BDA">
        <w:rPr>
          <w:sz w:val="28"/>
          <w:szCs w:val="28"/>
        </w:rPr>
        <w:t>в пункте 3 слова «размещение зак</w:t>
      </w:r>
      <w:r w:rsidR="00642E98">
        <w:rPr>
          <w:sz w:val="28"/>
          <w:szCs w:val="28"/>
        </w:rPr>
        <w:t>азов» заменить словом «закупки», слова «действующим нормативным документам» заменить словами «требованиям, установленным в соответствии с законодательством Росс</w:t>
      </w:r>
      <w:r w:rsidR="00F90DEB">
        <w:rPr>
          <w:sz w:val="28"/>
          <w:szCs w:val="28"/>
        </w:rPr>
        <w:t>и</w:t>
      </w:r>
      <w:r w:rsidR="00642E98">
        <w:rPr>
          <w:sz w:val="28"/>
          <w:szCs w:val="28"/>
        </w:rPr>
        <w:t>йской Федерации</w:t>
      </w:r>
      <w:proofErr w:type="gramStart"/>
      <w:r w:rsidR="00642E98">
        <w:rPr>
          <w:sz w:val="28"/>
          <w:szCs w:val="28"/>
        </w:rPr>
        <w:t>;»</w:t>
      </w:r>
      <w:proofErr w:type="gramEnd"/>
      <w:r w:rsidR="00642E98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C75BDA" w:rsidRDefault="00642E98" w:rsidP="00C75B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75BDA">
        <w:rPr>
          <w:sz w:val="28"/>
          <w:szCs w:val="28"/>
        </w:rPr>
        <w:t xml:space="preserve">) </w:t>
      </w:r>
      <w:r w:rsidR="00A40F30">
        <w:rPr>
          <w:sz w:val="28"/>
          <w:szCs w:val="28"/>
        </w:rPr>
        <w:t>в пунктах 4, 5 слова «размещении</w:t>
      </w:r>
      <w:r w:rsidR="00C75BDA">
        <w:rPr>
          <w:sz w:val="28"/>
          <w:szCs w:val="28"/>
        </w:rPr>
        <w:t xml:space="preserve"> заказов на поставку продукции  для государственных нужд» заменить словами «контрактной системе в сфере закупок товаров, работ, услуг для обеспечения государственны</w:t>
      </w:r>
      <w:r w:rsidR="00CA36F8">
        <w:rPr>
          <w:sz w:val="28"/>
          <w:szCs w:val="28"/>
        </w:rPr>
        <w:t>х</w:t>
      </w:r>
      <w:bookmarkStart w:id="0" w:name="_GoBack"/>
      <w:bookmarkEnd w:id="0"/>
      <w:r w:rsidR="00C75BDA">
        <w:rPr>
          <w:sz w:val="28"/>
          <w:szCs w:val="28"/>
        </w:rPr>
        <w:t xml:space="preserve"> нужд».</w:t>
      </w:r>
    </w:p>
    <w:p w:rsidR="00C75BDA" w:rsidRDefault="00C75BDA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623A" w:rsidRPr="00DE2E47" w:rsidRDefault="0057623A" w:rsidP="00A64A8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A7E22">
        <w:rPr>
          <w:b/>
          <w:sz w:val="28"/>
          <w:szCs w:val="28"/>
        </w:rPr>
        <w:t xml:space="preserve">Статья </w:t>
      </w:r>
      <w:r w:rsidR="00A25885" w:rsidRPr="00DE2E47">
        <w:rPr>
          <w:b/>
          <w:sz w:val="28"/>
          <w:szCs w:val="28"/>
        </w:rPr>
        <w:t>2</w:t>
      </w:r>
    </w:p>
    <w:p w:rsidR="00365D65" w:rsidRDefault="00365D65" w:rsidP="00A64A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27D55" w:rsidRDefault="00627D55" w:rsidP="00A64A8E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7A7E22">
        <w:rPr>
          <w:sz w:val="28"/>
          <w:szCs w:val="28"/>
        </w:rPr>
        <w:t>Настоящий Закон вступает в силу</w:t>
      </w:r>
      <w:r>
        <w:rPr>
          <w:sz w:val="28"/>
          <w:szCs w:val="28"/>
        </w:rPr>
        <w:t xml:space="preserve"> в день, следующий за днем его официального опубликования.</w:t>
      </w:r>
      <w:r>
        <w:rPr>
          <w:sz w:val="28"/>
        </w:rPr>
        <w:t xml:space="preserve"> </w:t>
      </w:r>
    </w:p>
    <w:p w:rsidR="00401319" w:rsidRPr="00A64A8E" w:rsidRDefault="00401319" w:rsidP="000D7034">
      <w:pPr>
        <w:rPr>
          <w:sz w:val="28"/>
          <w:szCs w:val="28"/>
        </w:rPr>
      </w:pPr>
    </w:p>
    <w:p w:rsidR="00A1065A" w:rsidRDefault="00A1065A" w:rsidP="000D7034">
      <w:pPr>
        <w:rPr>
          <w:sz w:val="28"/>
          <w:szCs w:val="28"/>
        </w:rPr>
      </w:pPr>
    </w:p>
    <w:p w:rsidR="00B7426C" w:rsidRDefault="00B7426C" w:rsidP="000D7034">
      <w:pPr>
        <w:rPr>
          <w:sz w:val="28"/>
          <w:szCs w:val="28"/>
        </w:rPr>
      </w:pPr>
    </w:p>
    <w:p w:rsidR="00C75BDA" w:rsidRDefault="00656EA4" w:rsidP="000D7034">
      <w:pPr>
        <w:rPr>
          <w:sz w:val="28"/>
          <w:szCs w:val="28"/>
        </w:rPr>
      </w:pPr>
      <w:r w:rsidRPr="00924168">
        <w:rPr>
          <w:sz w:val="28"/>
          <w:szCs w:val="28"/>
        </w:rPr>
        <w:t xml:space="preserve">Губернатор </w:t>
      </w:r>
    </w:p>
    <w:p w:rsidR="000D7034" w:rsidRPr="00924168" w:rsidRDefault="00656EA4" w:rsidP="000D7034">
      <w:pPr>
        <w:rPr>
          <w:sz w:val="28"/>
          <w:szCs w:val="28"/>
        </w:rPr>
      </w:pPr>
      <w:r w:rsidRPr="00924168">
        <w:rPr>
          <w:sz w:val="28"/>
          <w:szCs w:val="28"/>
        </w:rPr>
        <w:t xml:space="preserve">Красноярского края </w:t>
      </w:r>
      <w:r w:rsidR="00B326CE" w:rsidRPr="00924168">
        <w:rPr>
          <w:sz w:val="28"/>
          <w:szCs w:val="28"/>
        </w:rPr>
        <w:tab/>
      </w:r>
      <w:r w:rsidR="00924168">
        <w:rPr>
          <w:sz w:val="28"/>
          <w:szCs w:val="28"/>
        </w:rPr>
        <w:tab/>
      </w:r>
      <w:r w:rsidR="00924168">
        <w:rPr>
          <w:sz w:val="28"/>
          <w:szCs w:val="28"/>
        </w:rPr>
        <w:tab/>
      </w:r>
      <w:r w:rsidR="00924168">
        <w:rPr>
          <w:sz w:val="28"/>
          <w:szCs w:val="28"/>
        </w:rPr>
        <w:tab/>
      </w:r>
      <w:r w:rsidR="00924168">
        <w:rPr>
          <w:sz w:val="28"/>
          <w:szCs w:val="28"/>
        </w:rPr>
        <w:tab/>
      </w:r>
      <w:r w:rsidR="00B326CE" w:rsidRPr="00924168">
        <w:rPr>
          <w:sz w:val="28"/>
          <w:szCs w:val="28"/>
        </w:rPr>
        <w:tab/>
      </w:r>
      <w:r w:rsidR="00924168">
        <w:rPr>
          <w:sz w:val="28"/>
          <w:szCs w:val="28"/>
        </w:rPr>
        <w:t xml:space="preserve">   </w:t>
      </w:r>
      <w:r w:rsidR="00C75BDA">
        <w:rPr>
          <w:sz w:val="28"/>
          <w:szCs w:val="28"/>
        </w:rPr>
        <w:t xml:space="preserve">                       </w:t>
      </w:r>
      <w:r w:rsidR="00924168">
        <w:rPr>
          <w:sz w:val="28"/>
          <w:szCs w:val="28"/>
        </w:rPr>
        <w:t xml:space="preserve">А.В. </w:t>
      </w:r>
      <w:proofErr w:type="spellStart"/>
      <w:r w:rsidR="00924168">
        <w:rPr>
          <w:sz w:val="28"/>
          <w:szCs w:val="28"/>
        </w:rPr>
        <w:t>У</w:t>
      </w:r>
      <w:r w:rsidR="00CA4CFE">
        <w:rPr>
          <w:sz w:val="28"/>
          <w:szCs w:val="28"/>
        </w:rPr>
        <w:t>сс</w:t>
      </w:r>
      <w:proofErr w:type="spellEnd"/>
    </w:p>
    <w:p w:rsidR="000D7034" w:rsidRPr="002F743F" w:rsidRDefault="000D7034" w:rsidP="000D7034">
      <w:pPr>
        <w:rPr>
          <w:sz w:val="28"/>
          <w:szCs w:val="28"/>
        </w:rPr>
      </w:pPr>
    </w:p>
    <w:p w:rsidR="000D7034" w:rsidRDefault="002D4E5B" w:rsidP="000D7034">
      <w:r>
        <w:rPr>
          <w:sz w:val="28"/>
          <w:szCs w:val="28"/>
        </w:rPr>
        <w:t>«____» ___________ 2020</w:t>
      </w:r>
      <w:r w:rsidR="0070201C">
        <w:rPr>
          <w:sz w:val="28"/>
          <w:szCs w:val="28"/>
        </w:rPr>
        <w:t xml:space="preserve"> год</w:t>
      </w:r>
    </w:p>
    <w:sectPr w:rsidR="000D7034" w:rsidSect="0056174F">
      <w:headerReference w:type="even" r:id="rId10"/>
      <w:headerReference w:type="default" r:id="rId11"/>
      <w:type w:val="continuous"/>
      <w:pgSz w:w="11906" w:h="16838"/>
      <w:pgMar w:top="737" w:right="851" w:bottom="737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4A8" w:rsidRDefault="00FE44A8">
      <w:r>
        <w:separator/>
      </w:r>
    </w:p>
  </w:endnote>
  <w:endnote w:type="continuationSeparator" w:id="0">
    <w:p w:rsidR="00FE44A8" w:rsidRDefault="00FE4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4120613-BD25-417A-BCB7-0028427E3B42}"/>
    <w:embedBold r:id="rId2" w:fontKey="{F6694CC6-2107-4FB4-8202-73F07A6E1639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4A8" w:rsidRDefault="00FE44A8">
      <w:r>
        <w:separator/>
      </w:r>
    </w:p>
  </w:footnote>
  <w:footnote w:type="continuationSeparator" w:id="0">
    <w:p w:rsidR="00FE44A8" w:rsidRDefault="00FE4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953" w:rsidRDefault="00134EA7" w:rsidP="00C578E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4A395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A3953" w:rsidRDefault="004A395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953" w:rsidRDefault="00134EA7" w:rsidP="00C578E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4A3953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A36F8">
      <w:rPr>
        <w:rStyle w:val="a8"/>
        <w:noProof/>
      </w:rPr>
      <w:t>2</w:t>
    </w:r>
    <w:r>
      <w:rPr>
        <w:rStyle w:val="a8"/>
      </w:rPr>
      <w:fldChar w:fldCharType="end"/>
    </w:r>
  </w:p>
  <w:p w:rsidR="004A3953" w:rsidRDefault="004A395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809"/>
    <w:multiLevelType w:val="hybridMultilevel"/>
    <w:tmpl w:val="5B72967C"/>
    <w:lvl w:ilvl="0" w:tplc="5C5CA7F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433590B"/>
    <w:multiLevelType w:val="hybridMultilevel"/>
    <w:tmpl w:val="72C0BE9E"/>
    <w:lvl w:ilvl="0" w:tplc="4F1EA87E">
      <w:start w:val="13"/>
      <w:numFmt w:val="decimal"/>
      <w:lvlText w:val="%1)"/>
      <w:lvlJc w:val="left"/>
      <w:pPr>
        <w:ind w:left="110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">
    <w:nsid w:val="04FB45FE"/>
    <w:multiLevelType w:val="hybridMultilevel"/>
    <w:tmpl w:val="0966FD7E"/>
    <w:lvl w:ilvl="0" w:tplc="26C4BA14">
      <w:start w:val="9"/>
      <w:numFmt w:val="decimal"/>
      <w:lvlText w:val="%1)"/>
      <w:lvlJc w:val="left"/>
      <w:pPr>
        <w:ind w:left="1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3">
    <w:nsid w:val="0A2024D6"/>
    <w:multiLevelType w:val="hybridMultilevel"/>
    <w:tmpl w:val="0B285812"/>
    <w:lvl w:ilvl="0" w:tplc="01323C56">
      <w:start w:val="8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A4F3CE6"/>
    <w:multiLevelType w:val="hybridMultilevel"/>
    <w:tmpl w:val="CA8ABFD4"/>
    <w:lvl w:ilvl="0" w:tplc="3A4A818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EF8735E"/>
    <w:multiLevelType w:val="hybridMultilevel"/>
    <w:tmpl w:val="533458BC"/>
    <w:lvl w:ilvl="0" w:tplc="23ECA160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28A6D1A"/>
    <w:multiLevelType w:val="hybridMultilevel"/>
    <w:tmpl w:val="83A4B2B0"/>
    <w:lvl w:ilvl="0" w:tplc="DFF411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4B75516"/>
    <w:multiLevelType w:val="hybridMultilevel"/>
    <w:tmpl w:val="3D02EF1E"/>
    <w:lvl w:ilvl="0" w:tplc="B074C50E">
      <w:start w:val="7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0" w:hanging="360"/>
      </w:pPr>
    </w:lvl>
    <w:lvl w:ilvl="2" w:tplc="0419001B" w:tentative="1">
      <w:start w:val="1"/>
      <w:numFmt w:val="lowerRoman"/>
      <w:lvlText w:val="%3."/>
      <w:lvlJc w:val="right"/>
      <w:pPr>
        <w:ind w:left="3320" w:hanging="180"/>
      </w:pPr>
    </w:lvl>
    <w:lvl w:ilvl="3" w:tplc="0419000F" w:tentative="1">
      <w:start w:val="1"/>
      <w:numFmt w:val="decimal"/>
      <w:lvlText w:val="%4."/>
      <w:lvlJc w:val="left"/>
      <w:pPr>
        <w:ind w:left="4040" w:hanging="360"/>
      </w:pPr>
    </w:lvl>
    <w:lvl w:ilvl="4" w:tplc="04190019" w:tentative="1">
      <w:start w:val="1"/>
      <w:numFmt w:val="lowerLetter"/>
      <w:lvlText w:val="%5."/>
      <w:lvlJc w:val="left"/>
      <w:pPr>
        <w:ind w:left="4760" w:hanging="360"/>
      </w:pPr>
    </w:lvl>
    <w:lvl w:ilvl="5" w:tplc="0419001B" w:tentative="1">
      <w:start w:val="1"/>
      <w:numFmt w:val="lowerRoman"/>
      <w:lvlText w:val="%6."/>
      <w:lvlJc w:val="right"/>
      <w:pPr>
        <w:ind w:left="5480" w:hanging="180"/>
      </w:pPr>
    </w:lvl>
    <w:lvl w:ilvl="6" w:tplc="0419000F" w:tentative="1">
      <w:start w:val="1"/>
      <w:numFmt w:val="decimal"/>
      <w:lvlText w:val="%7."/>
      <w:lvlJc w:val="left"/>
      <w:pPr>
        <w:ind w:left="6200" w:hanging="360"/>
      </w:pPr>
    </w:lvl>
    <w:lvl w:ilvl="7" w:tplc="04190019" w:tentative="1">
      <w:start w:val="1"/>
      <w:numFmt w:val="lowerLetter"/>
      <w:lvlText w:val="%8."/>
      <w:lvlJc w:val="left"/>
      <w:pPr>
        <w:ind w:left="6920" w:hanging="360"/>
      </w:pPr>
    </w:lvl>
    <w:lvl w:ilvl="8" w:tplc="0419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>
    <w:nsid w:val="172C2B94"/>
    <w:multiLevelType w:val="hybridMultilevel"/>
    <w:tmpl w:val="18C0FCA2"/>
    <w:lvl w:ilvl="0" w:tplc="27DA2274">
      <w:start w:val="20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D7711BD"/>
    <w:multiLevelType w:val="hybridMultilevel"/>
    <w:tmpl w:val="C36806D6"/>
    <w:lvl w:ilvl="0" w:tplc="CE9491B8">
      <w:start w:val="17"/>
      <w:numFmt w:val="decimal"/>
      <w:lvlText w:val="%1)"/>
      <w:lvlJc w:val="left"/>
      <w:pPr>
        <w:ind w:left="194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0" w:hanging="360"/>
      </w:pPr>
    </w:lvl>
    <w:lvl w:ilvl="2" w:tplc="0419001B" w:tentative="1">
      <w:start w:val="1"/>
      <w:numFmt w:val="lowerRoman"/>
      <w:lvlText w:val="%3."/>
      <w:lvlJc w:val="right"/>
      <w:pPr>
        <w:ind w:left="3350" w:hanging="180"/>
      </w:pPr>
    </w:lvl>
    <w:lvl w:ilvl="3" w:tplc="0419000F" w:tentative="1">
      <w:start w:val="1"/>
      <w:numFmt w:val="decimal"/>
      <w:lvlText w:val="%4."/>
      <w:lvlJc w:val="left"/>
      <w:pPr>
        <w:ind w:left="4070" w:hanging="360"/>
      </w:pPr>
    </w:lvl>
    <w:lvl w:ilvl="4" w:tplc="04190019" w:tentative="1">
      <w:start w:val="1"/>
      <w:numFmt w:val="lowerLetter"/>
      <w:lvlText w:val="%5."/>
      <w:lvlJc w:val="left"/>
      <w:pPr>
        <w:ind w:left="4790" w:hanging="360"/>
      </w:pPr>
    </w:lvl>
    <w:lvl w:ilvl="5" w:tplc="0419001B" w:tentative="1">
      <w:start w:val="1"/>
      <w:numFmt w:val="lowerRoman"/>
      <w:lvlText w:val="%6."/>
      <w:lvlJc w:val="right"/>
      <w:pPr>
        <w:ind w:left="5510" w:hanging="180"/>
      </w:pPr>
    </w:lvl>
    <w:lvl w:ilvl="6" w:tplc="0419000F" w:tentative="1">
      <w:start w:val="1"/>
      <w:numFmt w:val="decimal"/>
      <w:lvlText w:val="%7."/>
      <w:lvlJc w:val="left"/>
      <w:pPr>
        <w:ind w:left="6230" w:hanging="360"/>
      </w:pPr>
    </w:lvl>
    <w:lvl w:ilvl="7" w:tplc="04190019" w:tentative="1">
      <w:start w:val="1"/>
      <w:numFmt w:val="lowerLetter"/>
      <w:lvlText w:val="%8."/>
      <w:lvlJc w:val="left"/>
      <w:pPr>
        <w:ind w:left="6950" w:hanging="360"/>
      </w:pPr>
    </w:lvl>
    <w:lvl w:ilvl="8" w:tplc="0419001B" w:tentative="1">
      <w:start w:val="1"/>
      <w:numFmt w:val="lowerRoman"/>
      <w:lvlText w:val="%9."/>
      <w:lvlJc w:val="right"/>
      <w:pPr>
        <w:ind w:left="7670" w:hanging="180"/>
      </w:pPr>
    </w:lvl>
  </w:abstractNum>
  <w:abstractNum w:abstractNumId="10">
    <w:nsid w:val="1DEC2C5F"/>
    <w:multiLevelType w:val="hybridMultilevel"/>
    <w:tmpl w:val="77580C78"/>
    <w:lvl w:ilvl="0" w:tplc="F148EC36">
      <w:start w:val="1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203D779D"/>
    <w:multiLevelType w:val="hybridMultilevel"/>
    <w:tmpl w:val="0966FD7E"/>
    <w:lvl w:ilvl="0" w:tplc="26C4BA14">
      <w:start w:val="9"/>
      <w:numFmt w:val="decimal"/>
      <w:lvlText w:val="%1)"/>
      <w:lvlJc w:val="left"/>
      <w:pPr>
        <w:ind w:left="1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2">
    <w:nsid w:val="2110138B"/>
    <w:multiLevelType w:val="hybridMultilevel"/>
    <w:tmpl w:val="F8B6024A"/>
    <w:lvl w:ilvl="0" w:tplc="A784FB0E">
      <w:start w:val="17"/>
      <w:numFmt w:val="decimal"/>
      <w:lvlText w:val="%1)"/>
      <w:lvlJc w:val="left"/>
      <w:pPr>
        <w:ind w:left="16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3">
    <w:nsid w:val="24421E53"/>
    <w:multiLevelType w:val="hybridMultilevel"/>
    <w:tmpl w:val="9E3E3C1C"/>
    <w:lvl w:ilvl="0" w:tplc="8D740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6071F92"/>
    <w:multiLevelType w:val="hybridMultilevel"/>
    <w:tmpl w:val="7B200C4C"/>
    <w:lvl w:ilvl="0" w:tplc="8CF62CC8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287C6057"/>
    <w:multiLevelType w:val="hybridMultilevel"/>
    <w:tmpl w:val="204A2064"/>
    <w:lvl w:ilvl="0" w:tplc="E2C43060">
      <w:start w:val="12"/>
      <w:numFmt w:val="decimal"/>
      <w:lvlText w:val="%1)"/>
      <w:lvlJc w:val="left"/>
      <w:pPr>
        <w:ind w:left="15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6">
    <w:nsid w:val="2BEA6416"/>
    <w:multiLevelType w:val="hybridMultilevel"/>
    <w:tmpl w:val="B8ECDBC0"/>
    <w:lvl w:ilvl="0" w:tplc="DCFEA536">
      <w:start w:val="7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7">
    <w:nsid w:val="3E446A5D"/>
    <w:multiLevelType w:val="hybridMultilevel"/>
    <w:tmpl w:val="B8ECDBC0"/>
    <w:lvl w:ilvl="0" w:tplc="DCFEA536">
      <w:start w:val="7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8">
    <w:nsid w:val="3F5C7EFD"/>
    <w:multiLevelType w:val="hybridMultilevel"/>
    <w:tmpl w:val="9C66895A"/>
    <w:lvl w:ilvl="0" w:tplc="604225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BF07F49"/>
    <w:multiLevelType w:val="hybridMultilevel"/>
    <w:tmpl w:val="51E07FF4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DE1E9C"/>
    <w:multiLevelType w:val="hybridMultilevel"/>
    <w:tmpl w:val="2BB63166"/>
    <w:lvl w:ilvl="0" w:tplc="A7305ECC">
      <w:start w:val="4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1">
    <w:nsid w:val="4E4B5A03"/>
    <w:multiLevelType w:val="hybridMultilevel"/>
    <w:tmpl w:val="6F1C1986"/>
    <w:lvl w:ilvl="0" w:tplc="5634672C">
      <w:start w:val="15"/>
      <w:numFmt w:val="decimal"/>
      <w:lvlText w:val="%1)"/>
      <w:lvlJc w:val="left"/>
      <w:pPr>
        <w:ind w:left="15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2">
    <w:nsid w:val="551E3350"/>
    <w:multiLevelType w:val="hybridMultilevel"/>
    <w:tmpl w:val="52FC1D5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56DE5B71"/>
    <w:multiLevelType w:val="hybridMultilevel"/>
    <w:tmpl w:val="97309082"/>
    <w:lvl w:ilvl="0" w:tplc="F32091B6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4">
    <w:nsid w:val="5AC207F9"/>
    <w:multiLevelType w:val="hybridMultilevel"/>
    <w:tmpl w:val="7F7C446C"/>
    <w:lvl w:ilvl="0" w:tplc="CAD6EA06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5">
    <w:nsid w:val="5EAF3D40"/>
    <w:multiLevelType w:val="hybridMultilevel"/>
    <w:tmpl w:val="25AC9D56"/>
    <w:lvl w:ilvl="0" w:tplc="C09A5E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670293A"/>
    <w:multiLevelType w:val="hybridMultilevel"/>
    <w:tmpl w:val="975C3C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84A1C2A"/>
    <w:multiLevelType w:val="hybridMultilevel"/>
    <w:tmpl w:val="79A084A2"/>
    <w:lvl w:ilvl="0" w:tplc="D28A98FC">
      <w:start w:val="1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68542486"/>
    <w:multiLevelType w:val="hybridMultilevel"/>
    <w:tmpl w:val="A4EC858E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9">
    <w:nsid w:val="712270A9"/>
    <w:multiLevelType w:val="hybridMultilevel"/>
    <w:tmpl w:val="9E6ABFA6"/>
    <w:lvl w:ilvl="0" w:tplc="CEDEB42E">
      <w:start w:val="16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1D18DD"/>
    <w:multiLevelType w:val="hybridMultilevel"/>
    <w:tmpl w:val="B6A0BBC2"/>
    <w:lvl w:ilvl="0" w:tplc="F54AABDC">
      <w:start w:val="16"/>
      <w:numFmt w:val="decimal"/>
      <w:lvlText w:val="%1)"/>
      <w:lvlJc w:val="left"/>
      <w:pPr>
        <w:ind w:left="294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31">
    <w:nsid w:val="7D556A07"/>
    <w:multiLevelType w:val="hybridMultilevel"/>
    <w:tmpl w:val="472843B8"/>
    <w:lvl w:ilvl="0" w:tplc="228CD32E">
      <w:start w:val="6"/>
      <w:numFmt w:val="decimal"/>
      <w:lvlText w:val="%1)"/>
      <w:lvlJc w:val="left"/>
      <w:pPr>
        <w:ind w:left="1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num w:numId="1">
    <w:abstractNumId w:val="25"/>
  </w:num>
  <w:num w:numId="2">
    <w:abstractNumId w:val="0"/>
  </w:num>
  <w:num w:numId="3">
    <w:abstractNumId w:val="4"/>
  </w:num>
  <w:num w:numId="4">
    <w:abstractNumId w:val="28"/>
  </w:num>
  <w:num w:numId="5">
    <w:abstractNumId w:val="20"/>
  </w:num>
  <w:num w:numId="6">
    <w:abstractNumId w:val="16"/>
  </w:num>
  <w:num w:numId="7">
    <w:abstractNumId w:val="17"/>
  </w:num>
  <w:num w:numId="8">
    <w:abstractNumId w:val="11"/>
  </w:num>
  <w:num w:numId="9">
    <w:abstractNumId w:val="2"/>
  </w:num>
  <w:num w:numId="10">
    <w:abstractNumId w:val="21"/>
  </w:num>
  <w:num w:numId="11">
    <w:abstractNumId w:val="15"/>
  </w:num>
  <w:num w:numId="12">
    <w:abstractNumId w:val="30"/>
  </w:num>
  <w:num w:numId="13">
    <w:abstractNumId w:val="31"/>
  </w:num>
  <w:num w:numId="14">
    <w:abstractNumId w:val="7"/>
  </w:num>
  <w:num w:numId="15">
    <w:abstractNumId w:val="1"/>
  </w:num>
  <w:num w:numId="16">
    <w:abstractNumId w:val="9"/>
  </w:num>
  <w:num w:numId="17">
    <w:abstractNumId w:val="13"/>
  </w:num>
  <w:num w:numId="18">
    <w:abstractNumId w:val="3"/>
  </w:num>
  <w:num w:numId="19">
    <w:abstractNumId w:val="12"/>
  </w:num>
  <w:num w:numId="20">
    <w:abstractNumId w:val="5"/>
  </w:num>
  <w:num w:numId="21">
    <w:abstractNumId w:val="8"/>
  </w:num>
  <w:num w:numId="22">
    <w:abstractNumId w:val="26"/>
  </w:num>
  <w:num w:numId="23">
    <w:abstractNumId w:val="10"/>
  </w:num>
  <w:num w:numId="24">
    <w:abstractNumId w:val="27"/>
  </w:num>
  <w:num w:numId="25">
    <w:abstractNumId w:val="22"/>
  </w:num>
  <w:num w:numId="26">
    <w:abstractNumId w:val="19"/>
  </w:num>
  <w:num w:numId="27">
    <w:abstractNumId w:val="29"/>
  </w:num>
  <w:num w:numId="28">
    <w:abstractNumId w:val="14"/>
  </w:num>
  <w:num w:numId="29">
    <w:abstractNumId w:val="23"/>
  </w:num>
  <w:num w:numId="30">
    <w:abstractNumId w:val="24"/>
  </w:num>
  <w:num w:numId="31">
    <w:abstractNumId w:val="18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hideSpellingErrors/>
  <w:hideGrammaticalError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491"/>
    <w:rsid w:val="00000CA1"/>
    <w:rsid w:val="0000408A"/>
    <w:rsid w:val="00005A77"/>
    <w:rsid w:val="00007ADF"/>
    <w:rsid w:val="00017FD6"/>
    <w:rsid w:val="00023622"/>
    <w:rsid w:val="000257CF"/>
    <w:rsid w:val="00025F14"/>
    <w:rsid w:val="00027F9F"/>
    <w:rsid w:val="0003177C"/>
    <w:rsid w:val="00036450"/>
    <w:rsid w:val="0003700B"/>
    <w:rsid w:val="00040EDA"/>
    <w:rsid w:val="00041742"/>
    <w:rsid w:val="00043B2D"/>
    <w:rsid w:val="00043B2F"/>
    <w:rsid w:val="00043FE3"/>
    <w:rsid w:val="00051FA5"/>
    <w:rsid w:val="0005334B"/>
    <w:rsid w:val="00053A53"/>
    <w:rsid w:val="00053EEE"/>
    <w:rsid w:val="00054FAE"/>
    <w:rsid w:val="0005562F"/>
    <w:rsid w:val="00056B09"/>
    <w:rsid w:val="00057A1C"/>
    <w:rsid w:val="00062E7E"/>
    <w:rsid w:val="00063D93"/>
    <w:rsid w:val="00065127"/>
    <w:rsid w:val="000655E2"/>
    <w:rsid w:val="00071060"/>
    <w:rsid w:val="000711C3"/>
    <w:rsid w:val="00073817"/>
    <w:rsid w:val="0007588B"/>
    <w:rsid w:val="0007630F"/>
    <w:rsid w:val="000779EC"/>
    <w:rsid w:val="00080E0D"/>
    <w:rsid w:val="0008185D"/>
    <w:rsid w:val="00081A39"/>
    <w:rsid w:val="000820E5"/>
    <w:rsid w:val="000828EE"/>
    <w:rsid w:val="00084A70"/>
    <w:rsid w:val="00084F88"/>
    <w:rsid w:val="00085083"/>
    <w:rsid w:val="00086330"/>
    <w:rsid w:val="000932ED"/>
    <w:rsid w:val="000943B8"/>
    <w:rsid w:val="00094473"/>
    <w:rsid w:val="00095AC1"/>
    <w:rsid w:val="000A0860"/>
    <w:rsid w:val="000A1672"/>
    <w:rsid w:val="000A61B5"/>
    <w:rsid w:val="000B1043"/>
    <w:rsid w:val="000B1FD1"/>
    <w:rsid w:val="000B33ED"/>
    <w:rsid w:val="000B5973"/>
    <w:rsid w:val="000B7FBB"/>
    <w:rsid w:val="000C1C22"/>
    <w:rsid w:val="000C3AE5"/>
    <w:rsid w:val="000C3E06"/>
    <w:rsid w:val="000C6082"/>
    <w:rsid w:val="000C7C5B"/>
    <w:rsid w:val="000D0DE8"/>
    <w:rsid w:val="000D28A8"/>
    <w:rsid w:val="000D2A12"/>
    <w:rsid w:val="000D4E23"/>
    <w:rsid w:val="000D52A5"/>
    <w:rsid w:val="000D7034"/>
    <w:rsid w:val="000D720E"/>
    <w:rsid w:val="000E0940"/>
    <w:rsid w:val="000E0EAD"/>
    <w:rsid w:val="000E2B3B"/>
    <w:rsid w:val="000E2E50"/>
    <w:rsid w:val="000E2F8E"/>
    <w:rsid w:val="000E33B0"/>
    <w:rsid w:val="000E410D"/>
    <w:rsid w:val="000E508B"/>
    <w:rsid w:val="000E55E8"/>
    <w:rsid w:val="000E6541"/>
    <w:rsid w:val="000F0016"/>
    <w:rsid w:val="000F1112"/>
    <w:rsid w:val="000F1C7E"/>
    <w:rsid w:val="000F1EC6"/>
    <w:rsid w:val="000F1F0A"/>
    <w:rsid w:val="000F5FA4"/>
    <w:rsid w:val="000F6EF2"/>
    <w:rsid w:val="000F7902"/>
    <w:rsid w:val="000F7FFC"/>
    <w:rsid w:val="0010091A"/>
    <w:rsid w:val="00101E1B"/>
    <w:rsid w:val="00103614"/>
    <w:rsid w:val="001067D5"/>
    <w:rsid w:val="00106DC2"/>
    <w:rsid w:val="00107AD6"/>
    <w:rsid w:val="00110CD9"/>
    <w:rsid w:val="00113124"/>
    <w:rsid w:val="00113562"/>
    <w:rsid w:val="00113A29"/>
    <w:rsid w:val="00114640"/>
    <w:rsid w:val="001148CD"/>
    <w:rsid w:val="00114C56"/>
    <w:rsid w:val="001162D9"/>
    <w:rsid w:val="00116DA7"/>
    <w:rsid w:val="00121562"/>
    <w:rsid w:val="00122626"/>
    <w:rsid w:val="00122F2E"/>
    <w:rsid w:val="001230D5"/>
    <w:rsid w:val="001255F7"/>
    <w:rsid w:val="00126EB8"/>
    <w:rsid w:val="00127C31"/>
    <w:rsid w:val="001332FC"/>
    <w:rsid w:val="001335D9"/>
    <w:rsid w:val="0013401E"/>
    <w:rsid w:val="00134EA7"/>
    <w:rsid w:val="00135760"/>
    <w:rsid w:val="00135AA2"/>
    <w:rsid w:val="00137643"/>
    <w:rsid w:val="001411FB"/>
    <w:rsid w:val="00141FD9"/>
    <w:rsid w:val="001441C7"/>
    <w:rsid w:val="00146016"/>
    <w:rsid w:val="00147230"/>
    <w:rsid w:val="0014759F"/>
    <w:rsid w:val="001479D2"/>
    <w:rsid w:val="00147D18"/>
    <w:rsid w:val="0015046D"/>
    <w:rsid w:val="001512E8"/>
    <w:rsid w:val="001527A7"/>
    <w:rsid w:val="001538B6"/>
    <w:rsid w:val="00153B2E"/>
    <w:rsid w:val="00156D40"/>
    <w:rsid w:val="00157BC7"/>
    <w:rsid w:val="001601CF"/>
    <w:rsid w:val="0016288D"/>
    <w:rsid w:val="0016679F"/>
    <w:rsid w:val="00166836"/>
    <w:rsid w:val="00166E42"/>
    <w:rsid w:val="001670A9"/>
    <w:rsid w:val="00167171"/>
    <w:rsid w:val="0016768E"/>
    <w:rsid w:val="00167DAC"/>
    <w:rsid w:val="00170E91"/>
    <w:rsid w:val="00171997"/>
    <w:rsid w:val="00176243"/>
    <w:rsid w:val="001762C8"/>
    <w:rsid w:val="00176E20"/>
    <w:rsid w:val="00181268"/>
    <w:rsid w:val="001818B0"/>
    <w:rsid w:val="00181C94"/>
    <w:rsid w:val="00183144"/>
    <w:rsid w:val="00183530"/>
    <w:rsid w:val="0018426A"/>
    <w:rsid w:val="00191E44"/>
    <w:rsid w:val="00197FBF"/>
    <w:rsid w:val="001A009C"/>
    <w:rsid w:val="001A0223"/>
    <w:rsid w:val="001A2305"/>
    <w:rsid w:val="001A66B8"/>
    <w:rsid w:val="001A77A5"/>
    <w:rsid w:val="001B1648"/>
    <w:rsid w:val="001B1B83"/>
    <w:rsid w:val="001B2E73"/>
    <w:rsid w:val="001B53AC"/>
    <w:rsid w:val="001C0570"/>
    <w:rsid w:val="001C164B"/>
    <w:rsid w:val="001C24F5"/>
    <w:rsid w:val="001C25CC"/>
    <w:rsid w:val="001C3617"/>
    <w:rsid w:val="001C45EB"/>
    <w:rsid w:val="001C5720"/>
    <w:rsid w:val="001C5730"/>
    <w:rsid w:val="001C5D8F"/>
    <w:rsid w:val="001D062C"/>
    <w:rsid w:val="001D6A85"/>
    <w:rsid w:val="001E028D"/>
    <w:rsid w:val="001E2FB6"/>
    <w:rsid w:val="001E3D29"/>
    <w:rsid w:val="001E5270"/>
    <w:rsid w:val="001E7C83"/>
    <w:rsid w:val="001F0092"/>
    <w:rsid w:val="001F0B22"/>
    <w:rsid w:val="001F1315"/>
    <w:rsid w:val="001F2FBC"/>
    <w:rsid w:val="001F5398"/>
    <w:rsid w:val="001F6FE1"/>
    <w:rsid w:val="001F78F7"/>
    <w:rsid w:val="001F7BFC"/>
    <w:rsid w:val="00201014"/>
    <w:rsid w:val="00201810"/>
    <w:rsid w:val="002025EA"/>
    <w:rsid w:val="002029A5"/>
    <w:rsid w:val="00202BF0"/>
    <w:rsid w:val="002032AD"/>
    <w:rsid w:val="00204275"/>
    <w:rsid w:val="0021187E"/>
    <w:rsid w:val="00211A22"/>
    <w:rsid w:val="00213869"/>
    <w:rsid w:val="00213C61"/>
    <w:rsid w:val="00214D26"/>
    <w:rsid w:val="002150E3"/>
    <w:rsid w:val="002151A8"/>
    <w:rsid w:val="00220FA1"/>
    <w:rsid w:val="002213CA"/>
    <w:rsid w:val="0022149D"/>
    <w:rsid w:val="00224961"/>
    <w:rsid w:val="00225566"/>
    <w:rsid w:val="0022570F"/>
    <w:rsid w:val="00225923"/>
    <w:rsid w:val="00225C29"/>
    <w:rsid w:val="00225C91"/>
    <w:rsid w:val="00227126"/>
    <w:rsid w:val="00227DC2"/>
    <w:rsid w:val="00230878"/>
    <w:rsid w:val="00233B9D"/>
    <w:rsid w:val="00235102"/>
    <w:rsid w:val="00235CF3"/>
    <w:rsid w:val="00237A88"/>
    <w:rsid w:val="00241306"/>
    <w:rsid w:val="00241519"/>
    <w:rsid w:val="00242995"/>
    <w:rsid w:val="00243B92"/>
    <w:rsid w:val="00247C3B"/>
    <w:rsid w:val="002502AA"/>
    <w:rsid w:val="0025381A"/>
    <w:rsid w:val="002548F5"/>
    <w:rsid w:val="00255896"/>
    <w:rsid w:val="00260B36"/>
    <w:rsid w:val="00263057"/>
    <w:rsid w:val="00265657"/>
    <w:rsid w:val="00272233"/>
    <w:rsid w:val="00272DE5"/>
    <w:rsid w:val="00273BEA"/>
    <w:rsid w:val="0027423C"/>
    <w:rsid w:val="00277C21"/>
    <w:rsid w:val="00280A27"/>
    <w:rsid w:val="00284465"/>
    <w:rsid w:val="002849DB"/>
    <w:rsid w:val="00284C31"/>
    <w:rsid w:val="00285196"/>
    <w:rsid w:val="0028537D"/>
    <w:rsid w:val="00287CC0"/>
    <w:rsid w:val="00290AD8"/>
    <w:rsid w:val="00291392"/>
    <w:rsid w:val="00291FB3"/>
    <w:rsid w:val="002924FA"/>
    <w:rsid w:val="0029454B"/>
    <w:rsid w:val="002953D2"/>
    <w:rsid w:val="00295D75"/>
    <w:rsid w:val="002A044E"/>
    <w:rsid w:val="002A2EEC"/>
    <w:rsid w:val="002A47E9"/>
    <w:rsid w:val="002A49BE"/>
    <w:rsid w:val="002A4B50"/>
    <w:rsid w:val="002A68A9"/>
    <w:rsid w:val="002A7DF6"/>
    <w:rsid w:val="002B0083"/>
    <w:rsid w:val="002B0C86"/>
    <w:rsid w:val="002B317F"/>
    <w:rsid w:val="002B34B7"/>
    <w:rsid w:val="002C02B5"/>
    <w:rsid w:val="002C0B96"/>
    <w:rsid w:val="002C1751"/>
    <w:rsid w:val="002C4EB2"/>
    <w:rsid w:val="002C639D"/>
    <w:rsid w:val="002C7A56"/>
    <w:rsid w:val="002D3BF1"/>
    <w:rsid w:val="002D4E5B"/>
    <w:rsid w:val="002D55AE"/>
    <w:rsid w:val="002D6259"/>
    <w:rsid w:val="002D7338"/>
    <w:rsid w:val="002D73E7"/>
    <w:rsid w:val="002E14A4"/>
    <w:rsid w:val="002E3056"/>
    <w:rsid w:val="002E3F1C"/>
    <w:rsid w:val="002E5879"/>
    <w:rsid w:val="002F02EC"/>
    <w:rsid w:val="002F131A"/>
    <w:rsid w:val="002F1C91"/>
    <w:rsid w:val="002F26DB"/>
    <w:rsid w:val="00300FDE"/>
    <w:rsid w:val="003025F2"/>
    <w:rsid w:val="00302BDF"/>
    <w:rsid w:val="00305BB5"/>
    <w:rsid w:val="00305D19"/>
    <w:rsid w:val="00305FAB"/>
    <w:rsid w:val="003062EB"/>
    <w:rsid w:val="00307A43"/>
    <w:rsid w:val="0031040A"/>
    <w:rsid w:val="00310D89"/>
    <w:rsid w:val="0031357B"/>
    <w:rsid w:val="00314C6D"/>
    <w:rsid w:val="00315784"/>
    <w:rsid w:val="00316959"/>
    <w:rsid w:val="00317188"/>
    <w:rsid w:val="003204C1"/>
    <w:rsid w:val="00321E1D"/>
    <w:rsid w:val="003231EC"/>
    <w:rsid w:val="00323E03"/>
    <w:rsid w:val="003245FF"/>
    <w:rsid w:val="00324C22"/>
    <w:rsid w:val="003252CC"/>
    <w:rsid w:val="00326FE2"/>
    <w:rsid w:val="00327EE4"/>
    <w:rsid w:val="003324E0"/>
    <w:rsid w:val="003368B9"/>
    <w:rsid w:val="00336BDD"/>
    <w:rsid w:val="003420C0"/>
    <w:rsid w:val="0034224C"/>
    <w:rsid w:val="00342FD6"/>
    <w:rsid w:val="00347358"/>
    <w:rsid w:val="003516EC"/>
    <w:rsid w:val="0035341F"/>
    <w:rsid w:val="00353B6F"/>
    <w:rsid w:val="00354312"/>
    <w:rsid w:val="00355282"/>
    <w:rsid w:val="0035549C"/>
    <w:rsid w:val="00360B8F"/>
    <w:rsid w:val="00362438"/>
    <w:rsid w:val="00362C71"/>
    <w:rsid w:val="00363B35"/>
    <w:rsid w:val="003651B3"/>
    <w:rsid w:val="0036551E"/>
    <w:rsid w:val="00365D65"/>
    <w:rsid w:val="00366418"/>
    <w:rsid w:val="00366955"/>
    <w:rsid w:val="00367C73"/>
    <w:rsid w:val="00370266"/>
    <w:rsid w:val="003719F8"/>
    <w:rsid w:val="00374C56"/>
    <w:rsid w:val="00375566"/>
    <w:rsid w:val="00375A73"/>
    <w:rsid w:val="00375FF2"/>
    <w:rsid w:val="00376782"/>
    <w:rsid w:val="00377049"/>
    <w:rsid w:val="0037715A"/>
    <w:rsid w:val="0037762F"/>
    <w:rsid w:val="00377ECD"/>
    <w:rsid w:val="003828CC"/>
    <w:rsid w:val="00387255"/>
    <w:rsid w:val="00387BD6"/>
    <w:rsid w:val="003907A7"/>
    <w:rsid w:val="00391D5E"/>
    <w:rsid w:val="00392978"/>
    <w:rsid w:val="00393F82"/>
    <w:rsid w:val="00395DE3"/>
    <w:rsid w:val="0039606F"/>
    <w:rsid w:val="00396B96"/>
    <w:rsid w:val="00397B9C"/>
    <w:rsid w:val="00397DF6"/>
    <w:rsid w:val="003A21DF"/>
    <w:rsid w:val="003A3463"/>
    <w:rsid w:val="003A3A65"/>
    <w:rsid w:val="003A4228"/>
    <w:rsid w:val="003A7660"/>
    <w:rsid w:val="003B15AA"/>
    <w:rsid w:val="003B1DFF"/>
    <w:rsid w:val="003B44C9"/>
    <w:rsid w:val="003B5995"/>
    <w:rsid w:val="003B645E"/>
    <w:rsid w:val="003C1427"/>
    <w:rsid w:val="003C3198"/>
    <w:rsid w:val="003C6B85"/>
    <w:rsid w:val="003C6E94"/>
    <w:rsid w:val="003C6EF0"/>
    <w:rsid w:val="003D283C"/>
    <w:rsid w:val="003D2B7A"/>
    <w:rsid w:val="003D2D40"/>
    <w:rsid w:val="003D3E28"/>
    <w:rsid w:val="003D79E1"/>
    <w:rsid w:val="003E2046"/>
    <w:rsid w:val="003E2E75"/>
    <w:rsid w:val="003E3B5C"/>
    <w:rsid w:val="003E442B"/>
    <w:rsid w:val="003E5007"/>
    <w:rsid w:val="003E58F9"/>
    <w:rsid w:val="003E7088"/>
    <w:rsid w:val="003E7BC5"/>
    <w:rsid w:val="003F0E83"/>
    <w:rsid w:val="003F60DF"/>
    <w:rsid w:val="003F670C"/>
    <w:rsid w:val="003F78AA"/>
    <w:rsid w:val="003F7DC3"/>
    <w:rsid w:val="00400837"/>
    <w:rsid w:val="00401319"/>
    <w:rsid w:val="00402818"/>
    <w:rsid w:val="00403F7F"/>
    <w:rsid w:val="00404057"/>
    <w:rsid w:val="00405A4F"/>
    <w:rsid w:val="0040615C"/>
    <w:rsid w:val="00407F3A"/>
    <w:rsid w:val="00410636"/>
    <w:rsid w:val="00411367"/>
    <w:rsid w:val="00412B49"/>
    <w:rsid w:val="00413432"/>
    <w:rsid w:val="004137C5"/>
    <w:rsid w:val="00413B23"/>
    <w:rsid w:val="00413E4B"/>
    <w:rsid w:val="004147F6"/>
    <w:rsid w:val="00414D56"/>
    <w:rsid w:val="00415281"/>
    <w:rsid w:val="00416069"/>
    <w:rsid w:val="004160B1"/>
    <w:rsid w:val="00416D11"/>
    <w:rsid w:val="00416EA0"/>
    <w:rsid w:val="004212F5"/>
    <w:rsid w:val="004214E3"/>
    <w:rsid w:val="00422503"/>
    <w:rsid w:val="00422DA3"/>
    <w:rsid w:val="004234C2"/>
    <w:rsid w:val="00426963"/>
    <w:rsid w:val="00427663"/>
    <w:rsid w:val="004277A0"/>
    <w:rsid w:val="004306DB"/>
    <w:rsid w:val="0043070C"/>
    <w:rsid w:val="00431219"/>
    <w:rsid w:val="00433483"/>
    <w:rsid w:val="00434945"/>
    <w:rsid w:val="0043660D"/>
    <w:rsid w:val="00440345"/>
    <w:rsid w:val="0044067A"/>
    <w:rsid w:val="00442EE5"/>
    <w:rsid w:val="00444377"/>
    <w:rsid w:val="00444A10"/>
    <w:rsid w:val="0044526F"/>
    <w:rsid w:val="004458ED"/>
    <w:rsid w:val="00451E7E"/>
    <w:rsid w:val="0045207E"/>
    <w:rsid w:val="0045246B"/>
    <w:rsid w:val="00453A8B"/>
    <w:rsid w:val="004540AF"/>
    <w:rsid w:val="00454800"/>
    <w:rsid w:val="0045505A"/>
    <w:rsid w:val="0045551A"/>
    <w:rsid w:val="0045755F"/>
    <w:rsid w:val="00460181"/>
    <w:rsid w:val="004636CA"/>
    <w:rsid w:val="00463822"/>
    <w:rsid w:val="0046634A"/>
    <w:rsid w:val="00474302"/>
    <w:rsid w:val="00474317"/>
    <w:rsid w:val="0048119D"/>
    <w:rsid w:val="00481596"/>
    <w:rsid w:val="00481CE0"/>
    <w:rsid w:val="00482B0C"/>
    <w:rsid w:val="00484440"/>
    <w:rsid w:val="004847E6"/>
    <w:rsid w:val="00485757"/>
    <w:rsid w:val="00486B33"/>
    <w:rsid w:val="00490A3C"/>
    <w:rsid w:val="00491D86"/>
    <w:rsid w:val="00494634"/>
    <w:rsid w:val="0049547F"/>
    <w:rsid w:val="004A3953"/>
    <w:rsid w:val="004A4504"/>
    <w:rsid w:val="004A482B"/>
    <w:rsid w:val="004B09B8"/>
    <w:rsid w:val="004B45C7"/>
    <w:rsid w:val="004B6CAE"/>
    <w:rsid w:val="004B79C7"/>
    <w:rsid w:val="004C0221"/>
    <w:rsid w:val="004C0C4F"/>
    <w:rsid w:val="004C12B6"/>
    <w:rsid w:val="004C18C5"/>
    <w:rsid w:val="004C1DE7"/>
    <w:rsid w:val="004C1F5D"/>
    <w:rsid w:val="004C27A9"/>
    <w:rsid w:val="004C2F57"/>
    <w:rsid w:val="004C4353"/>
    <w:rsid w:val="004C649E"/>
    <w:rsid w:val="004C6C32"/>
    <w:rsid w:val="004C6E6D"/>
    <w:rsid w:val="004D02A4"/>
    <w:rsid w:val="004D141D"/>
    <w:rsid w:val="004D1F78"/>
    <w:rsid w:val="004D32D4"/>
    <w:rsid w:val="004D4CFF"/>
    <w:rsid w:val="004D4E9C"/>
    <w:rsid w:val="004D57FE"/>
    <w:rsid w:val="004D6FBE"/>
    <w:rsid w:val="004E301E"/>
    <w:rsid w:val="004E3247"/>
    <w:rsid w:val="004E385E"/>
    <w:rsid w:val="004E399E"/>
    <w:rsid w:val="004E3E82"/>
    <w:rsid w:val="004E5195"/>
    <w:rsid w:val="004E5828"/>
    <w:rsid w:val="004E6D5A"/>
    <w:rsid w:val="004F0A3E"/>
    <w:rsid w:val="004F6F49"/>
    <w:rsid w:val="004F7D89"/>
    <w:rsid w:val="00503578"/>
    <w:rsid w:val="005040C6"/>
    <w:rsid w:val="005054A7"/>
    <w:rsid w:val="005063D5"/>
    <w:rsid w:val="005065D1"/>
    <w:rsid w:val="005069D0"/>
    <w:rsid w:val="00511594"/>
    <w:rsid w:val="00512BCF"/>
    <w:rsid w:val="005131B2"/>
    <w:rsid w:val="005155FA"/>
    <w:rsid w:val="00523BF9"/>
    <w:rsid w:val="0052470C"/>
    <w:rsid w:val="00524E00"/>
    <w:rsid w:val="00525303"/>
    <w:rsid w:val="00526AFE"/>
    <w:rsid w:val="005275A3"/>
    <w:rsid w:val="00527A98"/>
    <w:rsid w:val="00533842"/>
    <w:rsid w:val="00534833"/>
    <w:rsid w:val="005374B4"/>
    <w:rsid w:val="00541CC4"/>
    <w:rsid w:val="00541DE8"/>
    <w:rsid w:val="005438AC"/>
    <w:rsid w:val="00545A77"/>
    <w:rsid w:val="00546031"/>
    <w:rsid w:val="00546C4E"/>
    <w:rsid w:val="00546CCF"/>
    <w:rsid w:val="005474A8"/>
    <w:rsid w:val="00547DB2"/>
    <w:rsid w:val="00547DD3"/>
    <w:rsid w:val="00551571"/>
    <w:rsid w:val="00551592"/>
    <w:rsid w:val="005567CC"/>
    <w:rsid w:val="00556DCE"/>
    <w:rsid w:val="005601CA"/>
    <w:rsid w:val="0056174F"/>
    <w:rsid w:val="00561B79"/>
    <w:rsid w:val="00561DAB"/>
    <w:rsid w:val="00562044"/>
    <w:rsid w:val="00562C35"/>
    <w:rsid w:val="005638DF"/>
    <w:rsid w:val="00564EE4"/>
    <w:rsid w:val="00567DF4"/>
    <w:rsid w:val="005727F9"/>
    <w:rsid w:val="0057300C"/>
    <w:rsid w:val="005731E3"/>
    <w:rsid w:val="00575BBC"/>
    <w:rsid w:val="0057623A"/>
    <w:rsid w:val="00576A0A"/>
    <w:rsid w:val="00577758"/>
    <w:rsid w:val="00580935"/>
    <w:rsid w:val="00580EAE"/>
    <w:rsid w:val="00582FFB"/>
    <w:rsid w:val="00584D6C"/>
    <w:rsid w:val="00591030"/>
    <w:rsid w:val="0059155C"/>
    <w:rsid w:val="00591925"/>
    <w:rsid w:val="00596376"/>
    <w:rsid w:val="005A016A"/>
    <w:rsid w:val="005A02E3"/>
    <w:rsid w:val="005A38E4"/>
    <w:rsid w:val="005A397D"/>
    <w:rsid w:val="005A4277"/>
    <w:rsid w:val="005A6DAB"/>
    <w:rsid w:val="005B0F4A"/>
    <w:rsid w:val="005B20D3"/>
    <w:rsid w:val="005B263D"/>
    <w:rsid w:val="005B2AC4"/>
    <w:rsid w:val="005B5231"/>
    <w:rsid w:val="005B58B7"/>
    <w:rsid w:val="005B6737"/>
    <w:rsid w:val="005B77DF"/>
    <w:rsid w:val="005C007E"/>
    <w:rsid w:val="005C13CA"/>
    <w:rsid w:val="005C1DC6"/>
    <w:rsid w:val="005C4AF6"/>
    <w:rsid w:val="005C5A29"/>
    <w:rsid w:val="005D0CB6"/>
    <w:rsid w:val="005D3FCF"/>
    <w:rsid w:val="005D6C54"/>
    <w:rsid w:val="005D7EF8"/>
    <w:rsid w:val="005E136A"/>
    <w:rsid w:val="005E1861"/>
    <w:rsid w:val="005E2359"/>
    <w:rsid w:val="005E296F"/>
    <w:rsid w:val="005E2FDC"/>
    <w:rsid w:val="005E36E0"/>
    <w:rsid w:val="005E3A46"/>
    <w:rsid w:val="005E41F1"/>
    <w:rsid w:val="005E5739"/>
    <w:rsid w:val="005E76EF"/>
    <w:rsid w:val="005E7CCD"/>
    <w:rsid w:val="005F0958"/>
    <w:rsid w:val="005F1518"/>
    <w:rsid w:val="005F2D40"/>
    <w:rsid w:val="005F2E48"/>
    <w:rsid w:val="005F3F21"/>
    <w:rsid w:val="005F4866"/>
    <w:rsid w:val="005F4C8C"/>
    <w:rsid w:val="005F64CE"/>
    <w:rsid w:val="006019AB"/>
    <w:rsid w:val="00603D85"/>
    <w:rsid w:val="0060544A"/>
    <w:rsid w:val="006054BA"/>
    <w:rsid w:val="00605A0E"/>
    <w:rsid w:val="00606703"/>
    <w:rsid w:val="006120AE"/>
    <w:rsid w:val="00612BAF"/>
    <w:rsid w:val="00613BD9"/>
    <w:rsid w:val="006241A5"/>
    <w:rsid w:val="00625491"/>
    <w:rsid w:val="00627D55"/>
    <w:rsid w:val="00630371"/>
    <w:rsid w:val="00630379"/>
    <w:rsid w:val="0063341A"/>
    <w:rsid w:val="00633BB4"/>
    <w:rsid w:val="006405C6"/>
    <w:rsid w:val="00641AED"/>
    <w:rsid w:val="00642E98"/>
    <w:rsid w:val="00644296"/>
    <w:rsid w:val="00645774"/>
    <w:rsid w:val="00652AD4"/>
    <w:rsid w:val="006540CD"/>
    <w:rsid w:val="006540DB"/>
    <w:rsid w:val="006546DE"/>
    <w:rsid w:val="006547EA"/>
    <w:rsid w:val="006551D7"/>
    <w:rsid w:val="00656033"/>
    <w:rsid w:val="00656EA4"/>
    <w:rsid w:val="00660140"/>
    <w:rsid w:val="006601E8"/>
    <w:rsid w:val="00660D91"/>
    <w:rsid w:val="00660FE9"/>
    <w:rsid w:val="006618D8"/>
    <w:rsid w:val="00661A46"/>
    <w:rsid w:val="00663443"/>
    <w:rsid w:val="00663D85"/>
    <w:rsid w:val="00664533"/>
    <w:rsid w:val="00664B6B"/>
    <w:rsid w:val="00664E17"/>
    <w:rsid w:val="00664E75"/>
    <w:rsid w:val="00671BFA"/>
    <w:rsid w:val="006721E1"/>
    <w:rsid w:val="00672542"/>
    <w:rsid w:val="00672FCF"/>
    <w:rsid w:val="00673E00"/>
    <w:rsid w:val="00676466"/>
    <w:rsid w:val="0067734F"/>
    <w:rsid w:val="00677FCE"/>
    <w:rsid w:val="00682F6F"/>
    <w:rsid w:val="00683D1B"/>
    <w:rsid w:val="0068736E"/>
    <w:rsid w:val="00690958"/>
    <w:rsid w:val="00692022"/>
    <w:rsid w:val="00692488"/>
    <w:rsid w:val="00696357"/>
    <w:rsid w:val="006967ED"/>
    <w:rsid w:val="00697534"/>
    <w:rsid w:val="00697AD9"/>
    <w:rsid w:val="006A07FE"/>
    <w:rsid w:val="006A1209"/>
    <w:rsid w:val="006A164C"/>
    <w:rsid w:val="006A23D9"/>
    <w:rsid w:val="006A39D7"/>
    <w:rsid w:val="006A4F8F"/>
    <w:rsid w:val="006A6135"/>
    <w:rsid w:val="006A6853"/>
    <w:rsid w:val="006A75F9"/>
    <w:rsid w:val="006A760B"/>
    <w:rsid w:val="006B0621"/>
    <w:rsid w:val="006B07A9"/>
    <w:rsid w:val="006B21B0"/>
    <w:rsid w:val="006B2E1A"/>
    <w:rsid w:val="006C118C"/>
    <w:rsid w:val="006C1479"/>
    <w:rsid w:val="006C17AD"/>
    <w:rsid w:val="006C1FE0"/>
    <w:rsid w:val="006C2045"/>
    <w:rsid w:val="006C79F2"/>
    <w:rsid w:val="006D0CA5"/>
    <w:rsid w:val="006D2F1D"/>
    <w:rsid w:val="006D4AB1"/>
    <w:rsid w:val="006D5825"/>
    <w:rsid w:val="006E06A7"/>
    <w:rsid w:val="006E1FA8"/>
    <w:rsid w:val="006E428B"/>
    <w:rsid w:val="006E73CC"/>
    <w:rsid w:val="006F2A51"/>
    <w:rsid w:val="006F2DBC"/>
    <w:rsid w:val="006F3D86"/>
    <w:rsid w:val="006F5E82"/>
    <w:rsid w:val="006F7E34"/>
    <w:rsid w:val="00700AD9"/>
    <w:rsid w:val="0070201C"/>
    <w:rsid w:val="00702EC1"/>
    <w:rsid w:val="007030A0"/>
    <w:rsid w:val="00703F3F"/>
    <w:rsid w:val="00704A66"/>
    <w:rsid w:val="00705299"/>
    <w:rsid w:val="00712330"/>
    <w:rsid w:val="007128A0"/>
    <w:rsid w:val="00714CBC"/>
    <w:rsid w:val="00716225"/>
    <w:rsid w:val="007177CC"/>
    <w:rsid w:val="00726053"/>
    <w:rsid w:val="0072614A"/>
    <w:rsid w:val="00727756"/>
    <w:rsid w:val="00733AA9"/>
    <w:rsid w:val="007345E1"/>
    <w:rsid w:val="0073479F"/>
    <w:rsid w:val="00734D39"/>
    <w:rsid w:val="00735114"/>
    <w:rsid w:val="0073515E"/>
    <w:rsid w:val="00735CC3"/>
    <w:rsid w:val="007365BB"/>
    <w:rsid w:val="00736734"/>
    <w:rsid w:val="00737907"/>
    <w:rsid w:val="00740489"/>
    <w:rsid w:val="007409A9"/>
    <w:rsid w:val="007427CF"/>
    <w:rsid w:val="0074324C"/>
    <w:rsid w:val="00745E78"/>
    <w:rsid w:val="00752F64"/>
    <w:rsid w:val="007547A4"/>
    <w:rsid w:val="00754F62"/>
    <w:rsid w:val="0075511B"/>
    <w:rsid w:val="007576B4"/>
    <w:rsid w:val="00761462"/>
    <w:rsid w:val="00761DCB"/>
    <w:rsid w:val="0076247B"/>
    <w:rsid w:val="007649A3"/>
    <w:rsid w:val="007663E0"/>
    <w:rsid w:val="00766E91"/>
    <w:rsid w:val="00767D8B"/>
    <w:rsid w:val="0077497F"/>
    <w:rsid w:val="00776C47"/>
    <w:rsid w:val="00782FE6"/>
    <w:rsid w:val="00785CCC"/>
    <w:rsid w:val="00792D18"/>
    <w:rsid w:val="00795960"/>
    <w:rsid w:val="007A1083"/>
    <w:rsid w:val="007A5456"/>
    <w:rsid w:val="007A5935"/>
    <w:rsid w:val="007A6317"/>
    <w:rsid w:val="007A6AF8"/>
    <w:rsid w:val="007A7E22"/>
    <w:rsid w:val="007B17A9"/>
    <w:rsid w:val="007B1C22"/>
    <w:rsid w:val="007B1FE5"/>
    <w:rsid w:val="007B22F5"/>
    <w:rsid w:val="007B2D5C"/>
    <w:rsid w:val="007B2E8E"/>
    <w:rsid w:val="007B3821"/>
    <w:rsid w:val="007B455E"/>
    <w:rsid w:val="007B5FFE"/>
    <w:rsid w:val="007C05D5"/>
    <w:rsid w:val="007C07E3"/>
    <w:rsid w:val="007C0F06"/>
    <w:rsid w:val="007C2F15"/>
    <w:rsid w:val="007C5433"/>
    <w:rsid w:val="007C6C10"/>
    <w:rsid w:val="007D103E"/>
    <w:rsid w:val="007D2C5A"/>
    <w:rsid w:val="007D366F"/>
    <w:rsid w:val="007D3B92"/>
    <w:rsid w:val="007E0A98"/>
    <w:rsid w:val="007E19BC"/>
    <w:rsid w:val="007E3361"/>
    <w:rsid w:val="007E351E"/>
    <w:rsid w:val="007E3951"/>
    <w:rsid w:val="007E4BB1"/>
    <w:rsid w:val="007E7DA0"/>
    <w:rsid w:val="007F05EE"/>
    <w:rsid w:val="007F14BA"/>
    <w:rsid w:val="007F1BB0"/>
    <w:rsid w:val="007F334C"/>
    <w:rsid w:val="007F5356"/>
    <w:rsid w:val="007F5622"/>
    <w:rsid w:val="007F6B4F"/>
    <w:rsid w:val="007F6E5A"/>
    <w:rsid w:val="007F724E"/>
    <w:rsid w:val="007F75EC"/>
    <w:rsid w:val="00801241"/>
    <w:rsid w:val="008019E3"/>
    <w:rsid w:val="00801E82"/>
    <w:rsid w:val="008033A8"/>
    <w:rsid w:val="00804014"/>
    <w:rsid w:val="00804AEB"/>
    <w:rsid w:val="00805326"/>
    <w:rsid w:val="00805D09"/>
    <w:rsid w:val="008079DE"/>
    <w:rsid w:val="008103CE"/>
    <w:rsid w:val="00810BBA"/>
    <w:rsid w:val="00811E05"/>
    <w:rsid w:val="00812578"/>
    <w:rsid w:val="008134A0"/>
    <w:rsid w:val="008148F6"/>
    <w:rsid w:val="00815168"/>
    <w:rsid w:val="00815AC8"/>
    <w:rsid w:val="00815E63"/>
    <w:rsid w:val="008160B1"/>
    <w:rsid w:val="00816D5A"/>
    <w:rsid w:val="00816DB5"/>
    <w:rsid w:val="008174EF"/>
    <w:rsid w:val="00820086"/>
    <w:rsid w:val="0082127B"/>
    <w:rsid w:val="00821862"/>
    <w:rsid w:val="00821985"/>
    <w:rsid w:val="008232BA"/>
    <w:rsid w:val="00824339"/>
    <w:rsid w:val="00824581"/>
    <w:rsid w:val="008251EB"/>
    <w:rsid w:val="0082646D"/>
    <w:rsid w:val="00826AD0"/>
    <w:rsid w:val="00826D3A"/>
    <w:rsid w:val="00827826"/>
    <w:rsid w:val="008314DB"/>
    <w:rsid w:val="00831DBD"/>
    <w:rsid w:val="00833684"/>
    <w:rsid w:val="008355C7"/>
    <w:rsid w:val="00835BD9"/>
    <w:rsid w:val="00844259"/>
    <w:rsid w:val="0084499A"/>
    <w:rsid w:val="008449DD"/>
    <w:rsid w:val="00847740"/>
    <w:rsid w:val="0085033F"/>
    <w:rsid w:val="00850BFC"/>
    <w:rsid w:val="00850FC7"/>
    <w:rsid w:val="00852881"/>
    <w:rsid w:val="0085567C"/>
    <w:rsid w:val="00856A6A"/>
    <w:rsid w:val="00860A0D"/>
    <w:rsid w:val="00863815"/>
    <w:rsid w:val="00863AA0"/>
    <w:rsid w:val="0086497E"/>
    <w:rsid w:val="008655CA"/>
    <w:rsid w:val="00872BF5"/>
    <w:rsid w:val="00872E63"/>
    <w:rsid w:val="008730E2"/>
    <w:rsid w:val="00873936"/>
    <w:rsid w:val="008745E8"/>
    <w:rsid w:val="008809F4"/>
    <w:rsid w:val="00880FD9"/>
    <w:rsid w:val="00883858"/>
    <w:rsid w:val="00885F85"/>
    <w:rsid w:val="00886A2E"/>
    <w:rsid w:val="00890186"/>
    <w:rsid w:val="00890255"/>
    <w:rsid w:val="00892426"/>
    <w:rsid w:val="008931CD"/>
    <w:rsid w:val="0089336F"/>
    <w:rsid w:val="0089403A"/>
    <w:rsid w:val="008952AC"/>
    <w:rsid w:val="00895CEC"/>
    <w:rsid w:val="00896A3F"/>
    <w:rsid w:val="00897B2B"/>
    <w:rsid w:val="008A0874"/>
    <w:rsid w:val="008A0CB9"/>
    <w:rsid w:val="008A1B57"/>
    <w:rsid w:val="008A1E09"/>
    <w:rsid w:val="008A407A"/>
    <w:rsid w:val="008A413F"/>
    <w:rsid w:val="008A4AE4"/>
    <w:rsid w:val="008A6766"/>
    <w:rsid w:val="008B0590"/>
    <w:rsid w:val="008B2BFA"/>
    <w:rsid w:val="008B410E"/>
    <w:rsid w:val="008B4CB3"/>
    <w:rsid w:val="008B5006"/>
    <w:rsid w:val="008B5616"/>
    <w:rsid w:val="008C0397"/>
    <w:rsid w:val="008C323C"/>
    <w:rsid w:val="008C6786"/>
    <w:rsid w:val="008C7743"/>
    <w:rsid w:val="008D0318"/>
    <w:rsid w:val="008D1AA1"/>
    <w:rsid w:val="008D1EB9"/>
    <w:rsid w:val="008D2AFD"/>
    <w:rsid w:val="008D41A9"/>
    <w:rsid w:val="008D4652"/>
    <w:rsid w:val="008E2464"/>
    <w:rsid w:val="008E269E"/>
    <w:rsid w:val="008E4B02"/>
    <w:rsid w:val="008E4F7C"/>
    <w:rsid w:val="008E5D65"/>
    <w:rsid w:val="008E6769"/>
    <w:rsid w:val="008E789D"/>
    <w:rsid w:val="008F2E90"/>
    <w:rsid w:val="008F3988"/>
    <w:rsid w:val="008F58BF"/>
    <w:rsid w:val="008F6D6D"/>
    <w:rsid w:val="008F6ED9"/>
    <w:rsid w:val="008F7F92"/>
    <w:rsid w:val="00900A44"/>
    <w:rsid w:val="00900B53"/>
    <w:rsid w:val="009049E5"/>
    <w:rsid w:val="0090520D"/>
    <w:rsid w:val="009058A7"/>
    <w:rsid w:val="00905C34"/>
    <w:rsid w:val="00912352"/>
    <w:rsid w:val="00912871"/>
    <w:rsid w:val="00913001"/>
    <w:rsid w:val="0091405B"/>
    <w:rsid w:val="0091548A"/>
    <w:rsid w:val="00922288"/>
    <w:rsid w:val="009237E7"/>
    <w:rsid w:val="00923CC3"/>
    <w:rsid w:val="00923F8A"/>
    <w:rsid w:val="00924168"/>
    <w:rsid w:val="009255FC"/>
    <w:rsid w:val="009257A9"/>
    <w:rsid w:val="00926B0D"/>
    <w:rsid w:val="0092705B"/>
    <w:rsid w:val="009304ED"/>
    <w:rsid w:val="0093327E"/>
    <w:rsid w:val="00933553"/>
    <w:rsid w:val="00933BBB"/>
    <w:rsid w:val="00934346"/>
    <w:rsid w:val="00935DA5"/>
    <w:rsid w:val="009363ED"/>
    <w:rsid w:val="00936828"/>
    <w:rsid w:val="00936D54"/>
    <w:rsid w:val="00942DA3"/>
    <w:rsid w:val="00944C80"/>
    <w:rsid w:val="00946381"/>
    <w:rsid w:val="009474CC"/>
    <w:rsid w:val="00947DBE"/>
    <w:rsid w:val="0095038F"/>
    <w:rsid w:val="00953738"/>
    <w:rsid w:val="009539DF"/>
    <w:rsid w:val="00955655"/>
    <w:rsid w:val="00955BF1"/>
    <w:rsid w:val="00956DD5"/>
    <w:rsid w:val="00957019"/>
    <w:rsid w:val="00960150"/>
    <w:rsid w:val="009603E8"/>
    <w:rsid w:val="00962B16"/>
    <w:rsid w:val="009632DF"/>
    <w:rsid w:val="0096512C"/>
    <w:rsid w:val="009665F7"/>
    <w:rsid w:val="00970C7E"/>
    <w:rsid w:val="00974292"/>
    <w:rsid w:val="0097793A"/>
    <w:rsid w:val="00977AC2"/>
    <w:rsid w:val="00980C7F"/>
    <w:rsid w:val="00980F95"/>
    <w:rsid w:val="00981AE2"/>
    <w:rsid w:val="00983F7D"/>
    <w:rsid w:val="00985027"/>
    <w:rsid w:val="0098507B"/>
    <w:rsid w:val="00986C18"/>
    <w:rsid w:val="00987A82"/>
    <w:rsid w:val="00987C3A"/>
    <w:rsid w:val="00987F11"/>
    <w:rsid w:val="00990B91"/>
    <w:rsid w:val="00991A0C"/>
    <w:rsid w:val="0099324D"/>
    <w:rsid w:val="00995CAA"/>
    <w:rsid w:val="00995EFC"/>
    <w:rsid w:val="00996B7F"/>
    <w:rsid w:val="009A04A7"/>
    <w:rsid w:val="009A5480"/>
    <w:rsid w:val="009A5976"/>
    <w:rsid w:val="009A7A87"/>
    <w:rsid w:val="009B061C"/>
    <w:rsid w:val="009B26B1"/>
    <w:rsid w:val="009B4BBA"/>
    <w:rsid w:val="009B4D4A"/>
    <w:rsid w:val="009B6C50"/>
    <w:rsid w:val="009C15C2"/>
    <w:rsid w:val="009C1D1E"/>
    <w:rsid w:val="009C42B9"/>
    <w:rsid w:val="009C47DB"/>
    <w:rsid w:val="009C6492"/>
    <w:rsid w:val="009C78A6"/>
    <w:rsid w:val="009C7A72"/>
    <w:rsid w:val="009C7C66"/>
    <w:rsid w:val="009D11AD"/>
    <w:rsid w:val="009D1412"/>
    <w:rsid w:val="009D1667"/>
    <w:rsid w:val="009D28F3"/>
    <w:rsid w:val="009D2988"/>
    <w:rsid w:val="009D29AA"/>
    <w:rsid w:val="009D785B"/>
    <w:rsid w:val="009E0BBB"/>
    <w:rsid w:val="009E1643"/>
    <w:rsid w:val="009E19B7"/>
    <w:rsid w:val="009E2E26"/>
    <w:rsid w:val="009E312C"/>
    <w:rsid w:val="009E5090"/>
    <w:rsid w:val="009E5496"/>
    <w:rsid w:val="009F004F"/>
    <w:rsid w:val="009F0C7A"/>
    <w:rsid w:val="009F0EEB"/>
    <w:rsid w:val="009F14CA"/>
    <w:rsid w:val="009F1E76"/>
    <w:rsid w:val="009F218B"/>
    <w:rsid w:val="009F6CA4"/>
    <w:rsid w:val="00A001D1"/>
    <w:rsid w:val="00A006CD"/>
    <w:rsid w:val="00A0157D"/>
    <w:rsid w:val="00A0433E"/>
    <w:rsid w:val="00A04DBD"/>
    <w:rsid w:val="00A05BAF"/>
    <w:rsid w:val="00A1065A"/>
    <w:rsid w:val="00A11008"/>
    <w:rsid w:val="00A110A5"/>
    <w:rsid w:val="00A11595"/>
    <w:rsid w:val="00A1289E"/>
    <w:rsid w:val="00A12C04"/>
    <w:rsid w:val="00A13CC0"/>
    <w:rsid w:val="00A16A39"/>
    <w:rsid w:val="00A203BF"/>
    <w:rsid w:val="00A20BE6"/>
    <w:rsid w:val="00A21642"/>
    <w:rsid w:val="00A23856"/>
    <w:rsid w:val="00A24BEB"/>
    <w:rsid w:val="00A254EB"/>
    <w:rsid w:val="00A2573C"/>
    <w:rsid w:val="00A25885"/>
    <w:rsid w:val="00A27599"/>
    <w:rsid w:val="00A27667"/>
    <w:rsid w:val="00A27A3E"/>
    <w:rsid w:val="00A27FE0"/>
    <w:rsid w:val="00A31603"/>
    <w:rsid w:val="00A32824"/>
    <w:rsid w:val="00A333B6"/>
    <w:rsid w:val="00A335D2"/>
    <w:rsid w:val="00A3666C"/>
    <w:rsid w:val="00A40F30"/>
    <w:rsid w:val="00A434DD"/>
    <w:rsid w:val="00A434E7"/>
    <w:rsid w:val="00A435D1"/>
    <w:rsid w:val="00A43B37"/>
    <w:rsid w:val="00A4594F"/>
    <w:rsid w:val="00A45C10"/>
    <w:rsid w:val="00A50AC8"/>
    <w:rsid w:val="00A525C4"/>
    <w:rsid w:val="00A526A7"/>
    <w:rsid w:val="00A53E98"/>
    <w:rsid w:val="00A55755"/>
    <w:rsid w:val="00A55C36"/>
    <w:rsid w:val="00A55F8F"/>
    <w:rsid w:val="00A5685F"/>
    <w:rsid w:val="00A56E57"/>
    <w:rsid w:val="00A57E9A"/>
    <w:rsid w:val="00A62472"/>
    <w:rsid w:val="00A631AE"/>
    <w:rsid w:val="00A6335A"/>
    <w:rsid w:val="00A64A8E"/>
    <w:rsid w:val="00A64BFD"/>
    <w:rsid w:val="00A66CDA"/>
    <w:rsid w:val="00A7075E"/>
    <w:rsid w:val="00A7091D"/>
    <w:rsid w:val="00A70C41"/>
    <w:rsid w:val="00A72839"/>
    <w:rsid w:val="00A7603E"/>
    <w:rsid w:val="00A76421"/>
    <w:rsid w:val="00A8071F"/>
    <w:rsid w:val="00A82C6E"/>
    <w:rsid w:val="00A835AA"/>
    <w:rsid w:val="00A84BAC"/>
    <w:rsid w:val="00A909D7"/>
    <w:rsid w:val="00A92100"/>
    <w:rsid w:val="00A92631"/>
    <w:rsid w:val="00A92641"/>
    <w:rsid w:val="00A96E6B"/>
    <w:rsid w:val="00AA025D"/>
    <w:rsid w:val="00AA243F"/>
    <w:rsid w:val="00AA3F7D"/>
    <w:rsid w:val="00AA47EF"/>
    <w:rsid w:val="00AA55BE"/>
    <w:rsid w:val="00AA5D70"/>
    <w:rsid w:val="00AA6196"/>
    <w:rsid w:val="00AB0052"/>
    <w:rsid w:val="00AB0689"/>
    <w:rsid w:val="00AB18F0"/>
    <w:rsid w:val="00AB2709"/>
    <w:rsid w:val="00AB2DDC"/>
    <w:rsid w:val="00AB42BB"/>
    <w:rsid w:val="00AB5296"/>
    <w:rsid w:val="00AB74F2"/>
    <w:rsid w:val="00AB7FD1"/>
    <w:rsid w:val="00AC317A"/>
    <w:rsid w:val="00AC644E"/>
    <w:rsid w:val="00AD0333"/>
    <w:rsid w:val="00AD0547"/>
    <w:rsid w:val="00AD11E6"/>
    <w:rsid w:val="00AD1704"/>
    <w:rsid w:val="00AD1A34"/>
    <w:rsid w:val="00AD3344"/>
    <w:rsid w:val="00AD4D2F"/>
    <w:rsid w:val="00AE1047"/>
    <w:rsid w:val="00AE1584"/>
    <w:rsid w:val="00AE1608"/>
    <w:rsid w:val="00AE38BF"/>
    <w:rsid w:val="00AE4963"/>
    <w:rsid w:val="00AE66F1"/>
    <w:rsid w:val="00AE6EDA"/>
    <w:rsid w:val="00AE7072"/>
    <w:rsid w:val="00AE776D"/>
    <w:rsid w:val="00AF0375"/>
    <w:rsid w:val="00AF0FDF"/>
    <w:rsid w:val="00AF299E"/>
    <w:rsid w:val="00AF6C12"/>
    <w:rsid w:val="00B02D07"/>
    <w:rsid w:val="00B03898"/>
    <w:rsid w:val="00B03D08"/>
    <w:rsid w:val="00B03F06"/>
    <w:rsid w:val="00B046CE"/>
    <w:rsid w:val="00B04E49"/>
    <w:rsid w:val="00B0506A"/>
    <w:rsid w:val="00B07F53"/>
    <w:rsid w:val="00B10CC9"/>
    <w:rsid w:val="00B12306"/>
    <w:rsid w:val="00B12508"/>
    <w:rsid w:val="00B15E13"/>
    <w:rsid w:val="00B21798"/>
    <w:rsid w:val="00B233C4"/>
    <w:rsid w:val="00B23B86"/>
    <w:rsid w:val="00B26B4D"/>
    <w:rsid w:val="00B27EFA"/>
    <w:rsid w:val="00B313F5"/>
    <w:rsid w:val="00B32363"/>
    <w:rsid w:val="00B326CE"/>
    <w:rsid w:val="00B32EF6"/>
    <w:rsid w:val="00B33345"/>
    <w:rsid w:val="00B401CA"/>
    <w:rsid w:val="00B4080F"/>
    <w:rsid w:val="00B441D9"/>
    <w:rsid w:val="00B50AE6"/>
    <w:rsid w:val="00B50DE7"/>
    <w:rsid w:val="00B52275"/>
    <w:rsid w:val="00B533F7"/>
    <w:rsid w:val="00B538E8"/>
    <w:rsid w:val="00B64F81"/>
    <w:rsid w:val="00B70BAC"/>
    <w:rsid w:val="00B71380"/>
    <w:rsid w:val="00B714E7"/>
    <w:rsid w:val="00B7423A"/>
    <w:rsid w:val="00B7426C"/>
    <w:rsid w:val="00B749EF"/>
    <w:rsid w:val="00B769E9"/>
    <w:rsid w:val="00B76A25"/>
    <w:rsid w:val="00B77BEB"/>
    <w:rsid w:val="00B8087A"/>
    <w:rsid w:val="00B84C11"/>
    <w:rsid w:val="00B85B48"/>
    <w:rsid w:val="00B91364"/>
    <w:rsid w:val="00B93CE4"/>
    <w:rsid w:val="00B95F59"/>
    <w:rsid w:val="00B972A2"/>
    <w:rsid w:val="00B97730"/>
    <w:rsid w:val="00BA2DF4"/>
    <w:rsid w:val="00BA3FC5"/>
    <w:rsid w:val="00BA6E61"/>
    <w:rsid w:val="00BB035B"/>
    <w:rsid w:val="00BB3EC9"/>
    <w:rsid w:val="00BB49FC"/>
    <w:rsid w:val="00BC1B6C"/>
    <w:rsid w:val="00BC1F67"/>
    <w:rsid w:val="00BD3F58"/>
    <w:rsid w:val="00BD5D61"/>
    <w:rsid w:val="00BE3D9D"/>
    <w:rsid w:val="00BE48BE"/>
    <w:rsid w:val="00BE5DB2"/>
    <w:rsid w:val="00BE5FDC"/>
    <w:rsid w:val="00BE64FE"/>
    <w:rsid w:val="00BF10C2"/>
    <w:rsid w:val="00BF24FF"/>
    <w:rsid w:val="00BF4F23"/>
    <w:rsid w:val="00BF5AA4"/>
    <w:rsid w:val="00BF6144"/>
    <w:rsid w:val="00C00D93"/>
    <w:rsid w:val="00C0245C"/>
    <w:rsid w:val="00C03268"/>
    <w:rsid w:val="00C036E7"/>
    <w:rsid w:val="00C04635"/>
    <w:rsid w:val="00C06036"/>
    <w:rsid w:val="00C10775"/>
    <w:rsid w:val="00C10810"/>
    <w:rsid w:val="00C13199"/>
    <w:rsid w:val="00C13F88"/>
    <w:rsid w:val="00C17775"/>
    <w:rsid w:val="00C20D61"/>
    <w:rsid w:val="00C22ED7"/>
    <w:rsid w:val="00C22FBF"/>
    <w:rsid w:val="00C250D7"/>
    <w:rsid w:val="00C252C1"/>
    <w:rsid w:val="00C255C7"/>
    <w:rsid w:val="00C2623F"/>
    <w:rsid w:val="00C271E0"/>
    <w:rsid w:val="00C27793"/>
    <w:rsid w:val="00C27F08"/>
    <w:rsid w:val="00C3022C"/>
    <w:rsid w:val="00C310C7"/>
    <w:rsid w:val="00C32544"/>
    <w:rsid w:val="00C35766"/>
    <w:rsid w:val="00C372D8"/>
    <w:rsid w:val="00C415C4"/>
    <w:rsid w:val="00C428D3"/>
    <w:rsid w:val="00C45289"/>
    <w:rsid w:val="00C50DE7"/>
    <w:rsid w:val="00C51253"/>
    <w:rsid w:val="00C523FE"/>
    <w:rsid w:val="00C52B15"/>
    <w:rsid w:val="00C55550"/>
    <w:rsid w:val="00C56D5A"/>
    <w:rsid w:val="00C56E9F"/>
    <w:rsid w:val="00C578ED"/>
    <w:rsid w:val="00C57D91"/>
    <w:rsid w:val="00C61C3C"/>
    <w:rsid w:val="00C61F1D"/>
    <w:rsid w:val="00C62255"/>
    <w:rsid w:val="00C62CC3"/>
    <w:rsid w:val="00C64D29"/>
    <w:rsid w:val="00C667EF"/>
    <w:rsid w:val="00C71572"/>
    <w:rsid w:val="00C73790"/>
    <w:rsid w:val="00C73FCB"/>
    <w:rsid w:val="00C75BDA"/>
    <w:rsid w:val="00C76698"/>
    <w:rsid w:val="00C8075D"/>
    <w:rsid w:val="00C822F4"/>
    <w:rsid w:val="00C82425"/>
    <w:rsid w:val="00C83A2A"/>
    <w:rsid w:val="00C85C52"/>
    <w:rsid w:val="00C91434"/>
    <w:rsid w:val="00C92862"/>
    <w:rsid w:val="00C928AF"/>
    <w:rsid w:val="00C932B1"/>
    <w:rsid w:val="00C93A9B"/>
    <w:rsid w:val="00C94101"/>
    <w:rsid w:val="00CA06A0"/>
    <w:rsid w:val="00CA36F8"/>
    <w:rsid w:val="00CA4CFE"/>
    <w:rsid w:val="00CA6A16"/>
    <w:rsid w:val="00CA6CCE"/>
    <w:rsid w:val="00CA79E0"/>
    <w:rsid w:val="00CB0C91"/>
    <w:rsid w:val="00CB13E9"/>
    <w:rsid w:val="00CB1BFB"/>
    <w:rsid w:val="00CB29A7"/>
    <w:rsid w:val="00CC0099"/>
    <w:rsid w:val="00CC09DF"/>
    <w:rsid w:val="00CC22F2"/>
    <w:rsid w:val="00CC5E9A"/>
    <w:rsid w:val="00CC673C"/>
    <w:rsid w:val="00CC685D"/>
    <w:rsid w:val="00CC741E"/>
    <w:rsid w:val="00CD4735"/>
    <w:rsid w:val="00CD5E1E"/>
    <w:rsid w:val="00CE0567"/>
    <w:rsid w:val="00CE12AB"/>
    <w:rsid w:val="00CE2C71"/>
    <w:rsid w:val="00CE51AA"/>
    <w:rsid w:val="00CE6026"/>
    <w:rsid w:val="00CE68E0"/>
    <w:rsid w:val="00CF0F03"/>
    <w:rsid w:val="00CF1F51"/>
    <w:rsid w:val="00CF26C0"/>
    <w:rsid w:val="00CF6D65"/>
    <w:rsid w:val="00CF7617"/>
    <w:rsid w:val="00D00174"/>
    <w:rsid w:val="00D00D21"/>
    <w:rsid w:val="00D01943"/>
    <w:rsid w:val="00D01EE5"/>
    <w:rsid w:val="00D032B2"/>
    <w:rsid w:val="00D03715"/>
    <w:rsid w:val="00D04EF5"/>
    <w:rsid w:val="00D0571C"/>
    <w:rsid w:val="00D0622D"/>
    <w:rsid w:val="00D062F8"/>
    <w:rsid w:val="00D06F32"/>
    <w:rsid w:val="00D07D37"/>
    <w:rsid w:val="00D12982"/>
    <w:rsid w:val="00D1503D"/>
    <w:rsid w:val="00D15CE1"/>
    <w:rsid w:val="00D17D80"/>
    <w:rsid w:val="00D20BA9"/>
    <w:rsid w:val="00D21AB9"/>
    <w:rsid w:val="00D220B5"/>
    <w:rsid w:val="00D23E63"/>
    <w:rsid w:val="00D23F1D"/>
    <w:rsid w:val="00D3258D"/>
    <w:rsid w:val="00D3284F"/>
    <w:rsid w:val="00D32A14"/>
    <w:rsid w:val="00D32A95"/>
    <w:rsid w:val="00D32E5D"/>
    <w:rsid w:val="00D32E76"/>
    <w:rsid w:val="00D37666"/>
    <w:rsid w:val="00D37C30"/>
    <w:rsid w:val="00D40922"/>
    <w:rsid w:val="00D43C17"/>
    <w:rsid w:val="00D450D1"/>
    <w:rsid w:val="00D4525A"/>
    <w:rsid w:val="00D4788B"/>
    <w:rsid w:val="00D50C03"/>
    <w:rsid w:val="00D50DC1"/>
    <w:rsid w:val="00D51079"/>
    <w:rsid w:val="00D526C1"/>
    <w:rsid w:val="00D564F4"/>
    <w:rsid w:val="00D571C8"/>
    <w:rsid w:val="00D6000E"/>
    <w:rsid w:val="00D63DBD"/>
    <w:rsid w:val="00D64398"/>
    <w:rsid w:val="00D64772"/>
    <w:rsid w:val="00D655AE"/>
    <w:rsid w:val="00D6570D"/>
    <w:rsid w:val="00D80C7C"/>
    <w:rsid w:val="00D82C56"/>
    <w:rsid w:val="00D842F8"/>
    <w:rsid w:val="00D849CB"/>
    <w:rsid w:val="00D85D9B"/>
    <w:rsid w:val="00D86295"/>
    <w:rsid w:val="00D86FAB"/>
    <w:rsid w:val="00D905EC"/>
    <w:rsid w:val="00D90AEF"/>
    <w:rsid w:val="00D90F70"/>
    <w:rsid w:val="00D959EE"/>
    <w:rsid w:val="00D96C31"/>
    <w:rsid w:val="00DA0701"/>
    <w:rsid w:val="00DA0FEC"/>
    <w:rsid w:val="00DA1826"/>
    <w:rsid w:val="00DA242D"/>
    <w:rsid w:val="00DA259E"/>
    <w:rsid w:val="00DA26B4"/>
    <w:rsid w:val="00DA2727"/>
    <w:rsid w:val="00DA39BC"/>
    <w:rsid w:val="00DA451F"/>
    <w:rsid w:val="00DA6668"/>
    <w:rsid w:val="00DA6A05"/>
    <w:rsid w:val="00DA7CE1"/>
    <w:rsid w:val="00DB0679"/>
    <w:rsid w:val="00DB1120"/>
    <w:rsid w:val="00DB1EF3"/>
    <w:rsid w:val="00DB31E6"/>
    <w:rsid w:val="00DB4F98"/>
    <w:rsid w:val="00DB59C5"/>
    <w:rsid w:val="00DB5CF9"/>
    <w:rsid w:val="00DB5E1F"/>
    <w:rsid w:val="00DB662F"/>
    <w:rsid w:val="00DC2FC8"/>
    <w:rsid w:val="00DD02F0"/>
    <w:rsid w:val="00DD0797"/>
    <w:rsid w:val="00DD07D4"/>
    <w:rsid w:val="00DD0A74"/>
    <w:rsid w:val="00DD0D8A"/>
    <w:rsid w:val="00DD15A2"/>
    <w:rsid w:val="00DD2B51"/>
    <w:rsid w:val="00DD3218"/>
    <w:rsid w:val="00DD3FAF"/>
    <w:rsid w:val="00DD4C12"/>
    <w:rsid w:val="00DD6AE8"/>
    <w:rsid w:val="00DD7701"/>
    <w:rsid w:val="00DE2E47"/>
    <w:rsid w:val="00DE32BC"/>
    <w:rsid w:val="00DE6795"/>
    <w:rsid w:val="00DE7BC0"/>
    <w:rsid w:val="00DF227B"/>
    <w:rsid w:val="00DF3792"/>
    <w:rsid w:val="00DF3C4E"/>
    <w:rsid w:val="00DF4014"/>
    <w:rsid w:val="00E025CF"/>
    <w:rsid w:val="00E073C7"/>
    <w:rsid w:val="00E07636"/>
    <w:rsid w:val="00E07705"/>
    <w:rsid w:val="00E07EA8"/>
    <w:rsid w:val="00E122F6"/>
    <w:rsid w:val="00E123C1"/>
    <w:rsid w:val="00E1412D"/>
    <w:rsid w:val="00E16702"/>
    <w:rsid w:val="00E2094B"/>
    <w:rsid w:val="00E23059"/>
    <w:rsid w:val="00E23742"/>
    <w:rsid w:val="00E2555C"/>
    <w:rsid w:val="00E277CC"/>
    <w:rsid w:val="00E31CAF"/>
    <w:rsid w:val="00E32DEF"/>
    <w:rsid w:val="00E34D6F"/>
    <w:rsid w:val="00E35B44"/>
    <w:rsid w:val="00E36A3E"/>
    <w:rsid w:val="00E4017F"/>
    <w:rsid w:val="00E411C8"/>
    <w:rsid w:val="00E4259F"/>
    <w:rsid w:val="00E43895"/>
    <w:rsid w:val="00E44AA8"/>
    <w:rsid w:val="00E44F62"/>
    <w:rsid w:val="00E450ED"/>
    <w:rsid w:val="00E46F22"/>
    <w:rsid w:val="00E4730F"/>
    <w:rsid w:val="00E47E4E"/>
    <w:rsid w:val="00E53D8C"/>
    <w:rsid w:val="00E53DA0"/>
    <w:rsid w:val="00E55553"/>
    <w:rsid w:val="00E61AF4"/>
    <w:rsid w:val="00E62734"/>
    <w:rsid w:val="00E63FA2"/>
    <w:rsid w:val="00E650F8"/>
    <w:rsid w:val="00E65F19"/>
    <w:rsid w:val="00E663C7"/>
    <w:rsid w:val="00E66512"/>
    <w:rsid w:val="00E6676B"/>
    <w:rsid w:val="00E66776"/>
    <w:rsid w:val="00E674C0"/>
    <w:rsid w:val="00E67AE2"/>
    <w:rsid w:val="00E708EC"/>
    <w:rsid w:val="00E712AF"/>
    <w:rsid w:val="00E714D8"/>
    <w:rsid w:val="00E72544"/>
    <w:rsid w:val="00E745EE"/>
    <w:rsid w:val="00E76842"/>
    <w:rsid w:val="00E83B26"/>
    <w:rsid w:val="00E83B94"/>
    <w:rsid w:val="00E83EC3"/>
    <w:rsid w:val="00E85145"/>
    <w:rsid w:val="00E86FA0"/>
    <w:rsid w:val="00E91F2A"/>
    <w:rsid w:val="00E96CE9"/>
    <w:rsid w:val="00E97683"/>
    <w:rsid w:val="00EA3870"/>
    <w:rsid w:val="00EA3F74"/>
    <w:rsid w:val="00EA4771"/>
    <w:rsid w:val="00EA48C4"/>
    <w:rsid w:val="00EA62A1"/>
    <w:rsid w:val="00EA709A"/>
    <w:rsid w:val="00EA73BD"/>
    <w:rsid w:val="00EB12A7"/>
    <w:rsid w:val="00EB1420"/>
    <w:rsid w:val="00EB150D"/>
    <w:rsid w:val="00EB3314"/>
    <w:rsid w:val="00EB33D0"/>
    <w:rsid w:val="00EB44E4"/>
    <w:rsid w:val="00EB4E1F"/>
    <w:rsid w:val="00EB5858"/>
    <w:rsid w:val="00EB725F"/>
    <w:rsid w:val="00EB7580"/>
    <w:rsid w:val="00EC2721"/>
    <w:rsid w:val="00EC2A8B"/>
    <w:rsid w:val="00EC3840"/>
    <w:rsid w:val="00EC42C9"/>
    <w:rsid w:val="00ED0176"/>
    <w:rsid w:val="00ED1B2B"/>
    <w:rsid w:val="00ED1CD8"/>
    <w:rsid w:val="00ED27A1"/>
    <w:rsid w:val="00ED33F7"/>
    <w:rsid w:val="00ED37B1"/>
    <w:rsid w:val="00ED44B1"/>
    <w:rsid w:val="00ED513C"/>
    <w:rsid w:val="00ED6236"/>
    <w:rsid w:val="00ED65A3"/>
    <w:rsid w:val="00ED6896"/>
    <w:rsid w:val="00ED7B36"/>
    <w:rsid w:val="00EE13D2"/>
    <w:rsid w:val="00EE3F12"/>
    <w:rsid w:val="00EE6295"/>
    <w:rsid w:val="00EF079B"/>
    <w:rsid w:val="00EF146F"/>
    <w:rsid w:val="00EF1BDD"/>
    <w:rsid w:val="00EF25E0"/>
    <w:rsid w:val="00EF3A7F"/>
    <w:rsid w:val="00EF411B"/>
    <w:rsid w:val="00EF51AF"/>
    <w:rsid w:val="00EF5F39"/>
    <w:rsid w:val="00EF708B"/>
    <w:rsid w:val="00EF7869"/>
    <w:rsid w:val="00F00621"/>
    <w:rsid w:val="00F0444F"/>
    <w:rsid w:val="00F0469C"/>
    <w:rsid w:val="00F07AA2"/>
    <w:rsid w:val="00F1236E"/>
    <w:rsid w:val="00F1335A"/>
    <w:rsid w:val="00F138AD"/>
    <w:rsid w:val="00F13C08"/>
    <w:rsid w:val="00F16E53"/>
    <w:rsid w:val="00F174BA"/>
    <w:rsid w:val="00F176A0"/>
    <w:rsid w:val="00F22456"/>
    <w:rsid w:val="00F228B1"/>
    <w:rsid w:val="00F25839"/>
    <w:rsid w:val="00F314DB"/>
    <w:rsid w:val="00F33793"/>
    <w:rsid w:val="00F33BE7"/>
    <w:rsid w:val="00F372DE"/>
    <w:rsid w:val="00F40B73"/>
    <w:rsid w:val="00F4134B"/>
    <w:rsid w:val="00F41422"/>
    <w:rsid w:val="00F45107"/>
    <w:rsid w:val="00F51DB4"/>
    <w:rsid w:val="00F5445B"/>
    <w:rsid w:val="00F55659"/>
    <w:rsid w:val="00F57059"/>
    <w:rsid w:val="00F57088"/>
    <w:rsid w:val="00F603E5"/>
    <w:rsid w:val="00F61A7E"/>
    <w:rsid w:val="00F61D61"/>
    <w:rsid w:val="00F62718"/>
    <w:rsid w:val="00F64243"/>
    <w:rsid w:val="00F711AA"/>
    <w:rsid w:val="00F715EE"/>
    <w:rsid w:val="00F73421"/>
    <w:rsid w:val="00F74B6A"/>
    <w:rsid w:val="00F74F7F"/>
    <w:rsid w:val="00F804EA"/>
    <w:rsid w:val="00F80C73"/>
    <w:rsid w:val="00F812DF"/>
    <w:rsid w:val="00F814B8"/>
    <w:rsid w:val="00F82208"/>
    <w:rsid w:val="00F82C93"/>
    <w:rsid w:val="00F853EC"/>
    <w:rsid w:val="00F879C5"/>
    <w:rsid w:val="00F908C2"/>
    <w:rsid w:val="00F90DEB"/>
    <w:rsid w:val="00F90FD6"/>
    <w:rsid w:val="00F923E9"/>
    <w:rsid w:val="00F94299"/>
    <w:rsid w:val="00F96F51"/>
    <w:rsid w:val="00F97D35"/>
    <w:rsid w:val="00FA1C17"/>
    <w:rsid w:val="00FA529A"/>
    <w:rsid w:val="00FA5920"/>
    <w:rsid w:val="00FA6930"/>
    <w:rsid w:val="00FA69AB"/>
    <w:rsid w:val="00FB10F2"/>
    <w:rsid w:val="00FB4A17"/>
    <w:rsid w:val="00FB4FC5"/>
    <w:rsid w:val="00FB67C2"/>
    <w:rsid w:val="00FC1B7D"/>
    <w:rsid w:val="00FC2647"/>
    <w:rsid w:val="00FC3445"/>
    <w:rsid w:val="00FC3C28"/>
    <w:rsid w:val="00FC3C5A"/>
    <w:rsid w:val="00FC4919"/>
    <w:rsid w:val="00FC53A9"/>
    <w:rsid w:val="00FD081F"/>
    <w:rsid w:val="00FD2BFC"/>
    <w:rsid w:val="00FD4687"/>
    <w:rsid w:val="00FE0BE2"/>
    <w:rsid w:val="00FE1419"/>
    <w:rsid w:val="00FE28D2"/>
    <w:rsid w:val="00FE334C"/>
    <w:rsid w:val="00FE44A8"/>
    <w:rsid w:val="00FE5D69"/>
    <w:rsid w:val="00FE5DBC"/>
    <w:rsid w:val="00FE7218"/>
    <w:rsid w:val="00FF388F"/>
    <w:rsid w:val="00FF3F57"/>
    <w:rsid w:val="00FF4326"/>
    <w:rsid w:val="00FF4B0D"/>
    <w:rsid w:val="00FF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7C5B"/>
  </w:style>
  <w:style w:type="paragraph" w:styleId="1">
    <w:name w:val="heading 1"/>
    <w:basedOn w:val="a"/>
    <w:next w:val="a"/>
    <w:qFormat/>
    <w:rsid w:val="000C7C5B"/>
    <w:pPr>
      <w:keepNext/>
      <w:jc w:val="center"/>
      <w:outlineLvl w:val="0"/>
    </w:pPr>
    <w:rPr>
      <w:rFonts w:ascii="Arial Black" w:hAnsi="Arial Black"/>
      <w:caps/>
      <w:sz w:val="40"/>
      <w:szCs w:val="24"/>
    </w:rPr>
  </w:style>
  <w:style w:type="paragraph" w:styleId="2">
    <w:name w:val="heading 2"/>
    <w:basedOn w:val="a"/>
    <w:next w:val="a"/>
    <w:qFormat/>
    <w:rsid w:val="000C7C5B"/>
    <w:pPr>
      <w:keepNext/>
      <w:jc w:val="center"/>
      <w:outlineLvl w:val="1"/>
    </w:pPr>
    <w:rPr>
      <w:b/>
      <w:bCs/>
      <w:caps/>
      <w:sz w:val="40"/>
    </w:rPr>
  </w:style>
  <w:style w:type="paragraph" w:styleId="3">
    <w:name w:val="heading 3"/>
    <w:basedOn w:val="a"/>
    <w:next w:val="a"/>
    <w:qFormat/>
    <w:rsid w:val="000C7C5B"/>
    <w:pPr>
      <w:keepNext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0C7C5B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0C7C5B"/>
    <w:pPr>
      <w:keepNext/>
      <w:jc w:val="center"/>
      <w:outlineLvl w:val="4"/>
    </w:pPr>
    <w:rPr>
      <w:b/>
      <w:bCs/>
      <w:caps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C7C5B"/>
    <w:pPr>
      <w:jc w:val="center"/>
    </w:pPr>
    <w:rPr>
      <w:caps/>
      <w:spacing w:val="120"/>
      <w:sz w:val="28"/>
      <w:szCs w:val="24"/>
    </w:rPr>
  </w:style>
  <w:style w:type="character" w:customStyle="1" w:styleId="20">
    <w:name w:val="Основной текст (2)_"/>
    <w:basedOn w:val="a0"/>
    <w:link w:val="21"/>
    <w:rsid w:val="00B749EF"/>
    <w:rPr>
      <w:sz w:val="27"/>
      <w:szCs w:val="27"/>
      <w:lang w:bidi="ar-SA"/>
    </w:rPr>
  </w:style>
  <w:style w:type="character" w:customStyle="1" w:styleId="a4">
    <w:name w:val="Основной текст_"/>
    <w:basedOn w:val="a0"/>
    <w:link w:val="10"/>
    <w:rsid w:val="00B749EF"/>
    <w:rPr>
      <w:sz w:val="27"/>
      <w:szCs w:val="27"/>
      <w:lang w:bidi="ar-SA"/>
    </w:rPr>
  </w:style>
  <w:style w:type="character" w:customStyle="1" w:styleId="22">
    <w:name w:val="Заголовок №2 (2)_"/>
    <w:basedOn w:val="a0"/>
    <w:link w:val="220"/>
    <w:rsid w:val="00B749EF"/>
    <w:rPr>
      <w:sz w:val="27"/>
      <w:szCs w:val="27"/>
      <w:lang w:bidi="ar-SA"/>
    </w:rPr>
  </w:style>
  <w:style w:type="character" w:customStyle="1" w:styleId="1pt">
    <w:name w:val="Основной текст + Интервал 1 pt"/>
    <w:basedOn w:val="a4"/>
    <w:rsid w:val="00B749EF"/>
    <w:rPr>
      <w:spacing w:val="30"/>
      <w:sz w:val="27"/>
      <w:szCs w:val="27"/>
      <w:lang w:bidi="ar-SA"/>
    </w:rPr>
  </w:style>
  <w:style w:type="paragraph" w:customStyle="1" w:styleId="21">
    <w:name w:val="Основной текст (2)"/>
    <w:basedOn w:val="a"/>
    <w:link w:val="20"/>
    <w:rsid w:val="00B749EF"/>
    <w:pPr>
      <w:shd w:val="clear" w:color="auto" w:fill="FFFFFF"/>
      <w:spacing w:line="0" w:lineRule="atLeast"/>
    </w:pPr>
    <w:rPr>
      <w:sz w:val="27"/>
      <w:szCs w:val="27"/>
    </w:rPr>
  </w:style>
  <w:style w:type="paragraph" w:customStyle="1" w:styleId="10">
    <w:name w:val="Основной текст1"/>
    <w:basedOn w:val="a"/>
    <w:link w:val="a4"/>
    <w:rsid w:val="00B749EF"/>
    <w:pPr>
      <w:shd w:val="clear" w:color="auto" w:fill="FFFFFF"/>
      <w:spacing w:after="720" w:line="0" w:lineRule="atLeast"/>
    </w:pPr>
    <w:rPr>
      <w:sz w:val="27"/>
      <w:szCs w:val="27"/>
    </w:rPr>
  </w:style>
  <w:style w:type="paragraph" w:customStyle="1" w:styleId="220">
    <w:name w:val="Заголовок №2 (2)"/>
    <w:basedOn w:val="a"/>
    <w:link w:val="22"/>
    <w:rsid w:val="00B749EF"/>
    <w:pPr>
      <w:shd w:val="clear" w:color="auto" w:fill="FFFFFF"/>
      <w:spacing w:before="720" w:after="300" w:line="322" w:lineRule="exact"/>
      <w:ind w:hanging="700"/>
      <w:outlineLvl w:val="1"/>
    </w:pPr>
    <w:rPr>
      <w:sz w:val="27"/>
      <w:szCs w:val="27"/>
    </w:rPr>
  </w:style>
  <w:style w:type="paragraph" w:styleId="a5">
    <w:name w:val="Balloon Text"/>
    <w:basedOn w:val="a"/>
    <w:semiHidden/>
    <w:rsid w:val="00197FBF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7E0A98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7E0A9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header"/>
    <w:basedOn w:val="a"/>
    <w:rsid w:val="00923F8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923F8A"/>
  </w:style>
  <w:style w:type="paragraph" w:styleId="a9">
    <w:name w:val="footer"/>
    <w:basedOn w:val="a"/>
    <w:link w:val="aa"/>
    <w:rsid w:val="008264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82646D"/>
  </w:style>
  <w:style w:type="paragraph" w:customStyle="1" w:styleId="ab">
    <w:name w:val="Знак Знак Знак"/>
    <w:basedOn w:val="a"/>
    <w:rsid w:val="00690958"/>
    <w:pPr>
      <w:spacing w:after="160" w:line="240" w:lineRule="exact"/>
    </w:pPr>
    <w:rPr>
      <w:rFonts w:ascii="Verdana" w:eastAsia="MS Mincho" w:hAnsi="Verdana"/>
      <w:lang w:val="en-GB" w:eastAsia="en-US"/>
    </w:rPr>
  </w:style>
  <w:style w:type="paragraph" w:customStyle="1" w:styleId="ConsPlusNormal">
    <w:name w:val="ConsPlusNormal"/>
    <w:rsid w:val="0052530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c">
    <w:name w:val="Hyperlink"/>
    <w:basedOn w:val="a0"/>
    <w:rsid w:val="005E23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7C5B"/>
  </w:style>
  <w:style w:type="paragraph" w:styleId="1">
    <w:name w:val="heading 1"/>
    <w:basedOn w:val="a"/>
    <w:next w:val="a"/>
    <w:qFormat/>
    <w:rsid w:val="000C7C5B"/>
    <w:pPr>
      <w:keepNext/>
      <w:jc w:val="center"/>
      <w:outlineLvl w:val="0"/>
    </w:pPr>
    <w:rPr>
      <w:rFonts w:ascii="Arial Black" w:hAnsi="Arial Black"/>
      <w:caps/>
      <w:sz w:val="40"/>
      <w:szCs w:val="24"/>
    </w:rPr>
  </w:style>
  <w:style w:type="paragraph" w:styleId="2">
    <w:name w:val="heading 2"/>
    <w:basedOn w:val="a"/>
    <w:next w:val="a"/>
    <w:qFormat/>
    <w:rsid w:val="000C7C5B"/>
    <w:pPr>
      <w:keepNext/>
      <w:jc w:val="center"/>
      <w:outlineLvl w:val="1"/>
    </w:pPr>
    <w:rPr>
      <w:b/>
      <w:bCs/>
      <w:caps/>
      <w:sz w:val="40"/>
    </w:rPr>
  </w:style>
  <w:style w:type="paragraph" w:styleId="3">
    <w:name w:val="heading 3"/>
    <w:basedOn w:val="a"/>
    <w:next w:val="a"/>
    <w:qFormat/>
    <w:rsid w:val="000C7C5B"/>
    <w:pPr>
      <w:keepNext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0C7C5B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0C7C5B"/>
    <w:pPr>
      <w:keepNext/>
      <w:jc w:val="center"/>
      <w:outlineLvl w:val="4"/>
    </w:pPr>
    <w:rPr>
      <w:b/>
      <w:bCs/>
      <w:caps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C7C5B"/>
    <w:pPr>
      <w:jc w:val="center"/>
    </w:pPr>
    <w:rPr>
      <w:caps/>
      <w:spacing w:val="120"/>
      <w:sz w:val="28"/>
      <w:szCs w:val="24"/>
    </w:rPr>
  </w:style>
  <w:style w:type="character" w:customStyle="1" w:styleId="20">
    <w:name w:val="Основной текст (2)_"/>
    <w:basedOn w:val="a0"/>
    <w:link w:val="21"/>
    <w:rsid w:val="00B749EF"/>
    <w:rPr>
      <w:sz w:val="27"/>
      <w:szCs w:val="27"/>
      <w:lang w:bidi="ar-SA"/>
    </w:rPr>
  </w:style>
  <w:style w:type="character" w:customStyle="1" w:styleId="a4">
    <w:name w:val="Основной текст_"/>
    <w:basedOn w:val="a0"/>
    <w:link w:val="10"/>
    <w:rsid w:val="00B749EF"/>
    <w:rPr>
      <w:sz w:val="27"/>
      <w:szCs w:val="27"/>
      <w:lang w:bidi="ar-SA"/>
    </w:rPr>
  </w:style>
  <w:style w:type="character" w:customStyle="1" w:styleId="22">
    <w:name w:val="Заголовок №2 (2)_"/>
    <w:basedOn w:val="a0"/>
    <w:link w:val="220"/>
    <w:rsid w:val="00B749EF"/>
    <w:rPr>
      <w:sz w:val="27"/>
      <w:szCs w:val="27"/>
      <w:lang w:bidi="ar-SA"/>
    </w:rPr>
  </w:style>
  <w:style w:type="character" w:customStyle="1" w:styleId="1pt">
    <w:name w:val="Основной текст + Интервал 1 pt"/>
    <w:basedOn w:val="a4"/>
    <w:rsid w:val="00B749EF"/>
    <w:rPr>
      <w:spacing w:val="30"/>
      <w:sz w:val="27"/>
      <w:szCs w:val="27"/>
      <w:lang w:bidi="ar-SA"/>
    </w:rPr>
  </w:style>
  <w:style w:type="paragraph" w:customStyle="1" w:styleId="21">
    <w:name w:val="Основной текст (2)"/>
    <w:basedOn w:val="a"/>
    <w:link w:val="20"/>
    <w:rsid w:val="00B749EF"/>
    <w:pPr>
      <w:shd w:val="clear" w:color="auto" w:fill="FFFFFF"/>
      <w:spacing w:line="0" w:lineRule="atLeast"/>
    </w:pPr>
    <w:rPr>
      <w:sz w:val="27"/>
      <w:szCs w:val="27"/>
    </w:rPr>
  </w:style>
  <w:style w:type="paragraph" w:customStyle="1" w:styleId="10">
    <w:name w:val="Основной текст1"/>
    <w:basedOn w:val="a"/>
    <w:link w:val="a4"/>
    <w:rsid w:val="00B749EF"/>
    <w:pPr>
      <w:shd w:val="clear" w:color="auto" w:fill="FFFFFF"/>
      <w:spacing w:after="720" w:line="0" w:lineRule="atLeast"/>
    </w:pPr>
    <w:rPr>
      <w:sz w:val="27"/>
      <w:szCs w:val="27"/>
    </w:rPr>
  </w:style>
  <w:style w:type="paragraph" w:customStyle="1" w:styleId="220">
    <w:name w:val="Заголовок №2 (2)"/>
    <w:basedOn w:val="a"/>
    <w:link w:val="22"/>
    <w:rsid w:val="00B749EF"/>
    <w:pPr>
      <w:shd w:val="clear" w:color="auto" w:fill="FFFFFF"/>
      <w:spacing w:before="720" w:after="300" w:line="322" w:lineRule="exact"/>
      <w:ind w:hanging="700"/>
      <w:outlineLvl w:val="1"/>
    </w:pPr>
    <w:rPr>
      <w:sz w:val="27"/>
      <w:szCs w:val="27"/>
    </w:rPr>
  </w:style>
  <w:style w:type="paragraph" w:styleId="a5">
    <w:name w:val="Balloon Text"/>
    <w:basedOn w:val="a"/>
    <w:semiHidden/>
    <w:rsid w:val="00197FBF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7E0A98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7E0A9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header"/>
    <w:basedOn w:val="a"/>
    <w:rsid w:val="00923F8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923F8A"/>
  </w:style>
  <w:style w:type="paragraph" w:styleId="a9">
    <w:name w:val="footer"/>
    <w:basedOn w:val="a"/>
    <w:link w:val="aa"/>
    <w:rsid w:val="008264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82646D"/>
  </w:style>
  <w:style w:type="paragraph" w:customStyle="1" w:styleId="ab">
    <w:name w:val="Знак Знак Знак"/>
    <w:basedOn w:val="a"/>
    <w:rsid w:val="00690958"/>
    <w:pPr>
      <w:spacing w:after="160" w:line="240" w:lineRule="exact"/>
    </w:pPr>
    <w:rPr>
      <w:rFonts w:ascii="Verdana" w:eastAsia="MS Mincho" w:hAnsi="Verdana"/>
      <w:lang w:val="en-GB" w:eastAsia="en-US"/>
    </w:rPr>
  </w:style>
  <w:style w:type="paragraph" w:customStyle="1" w:styleId="ConsPlusNormal">
    <w:name w:val="ConsPlusNormal"/>
    <w:rsid w:val="0052530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c">
    <w:name w:val="Hyperlink"/>
    <w:basedOn w:val="a0"/>
    <w:rsid w:val="005E23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0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BA77A2CBAE58A9D36BF9F80EC541082629AE77034166F5E3FB5057DC65A3351DDC0B32AA25B2166592BCFB070367DB4Z4jCK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rgupr\1%20&#1057;&#1054;&#1047;&#1067;&#1042;%202007-2012\2008\&#1044;&#1054;&#1050;&#1059;&#1052;&#1045;&#1053;&#1058;&#1067;\&#1041;&#1051;&#1040;&#1053;&#1050;&#1048;\C&#1077;&#1089;&#1089;&#1080;&#1103;\&#1047;&#1072;&#1082;&#1086;&#1085;%20&#1050;&#1088;&#1072;&#1089;&#1085;&#1086;&#1103;&#1088;&#1089;&#1082;&#1086;&#1075;&#1086;%20&#1082;&#1088;&#1072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Закон Красноярского края</Template>
  <TotalTime>3</TotalTime>
  <Pages>2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ЗС края</Company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Закаблукова</dc:creator>
  <cp:lastModifiedBy>Панченко Ольга Леонидовна</cp:lastModifiedBy>
  <cp:revision>4</cp:revision>
  <cp:lastPrinted>2019-04-11T03:17:00Z</cp:lastPrinted>
  <dcterms:created xsi:type="dcterms:W3CDTF">2020-05-12T05:13:00Z</dcterms:created>
  <dcterms:modified xsi:type="dcterms:W3CDTF">2020-05-13T02:48:00Z</dcterms:modified>
</cp:coreProperties>
</file>