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617" w:rsidRPr="00410636" w:rsidRDefault="000C3AE5" w:rsidP="00360B8F">
      <w:pPr>
        <w:jc w:val="center"/>
      </w:pPr>
      <w:r>
        <w:rPr>
          <w:noProof/>
        </w:rPr>
        <w:drawing>
          <wp:inline distT="0" distB="0" distL="0" distR="0">
            <wp:extent cx="1028700" cy="1257300"/>
            <wp:effectExtent l="19050" t="0" r="0" b="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17" w:rsidRPr="00410636" w:rsidRDefault="00CF7617" w:rsidP="00360B8F">
      <w:pPr>
        <w:jc w:val="center"/>
      </w:pPr>
    </w:p>
    <w:p w:rsidR="00CF7617" w:rsidRPr="00410636" w:rsidRDefault="00CF7617" w:rsidP="00360B8F">
      <w:pPr>
        <w:pStyle w:val="5"/>
      </w:pPr>
      <w:r w:rsidRPr="00410636">
        <w:t>закон</w:t>
      </w:r>
    </w:p>
    <w:p w:rsidR="00CF7617" w:rsidRPr="00410636" w:rsidRDefault="00CF7617" w:rsidP="00360B8F">
      <w:pPr>
        <w:pStyle w:val="5"/>
        <w:rPr>
          <w:caps w:val="0"/>
        </w:rPr>
      </w:pPr>
      <w:r w:rsidRPr="00410636">
        <w:rPr>
          <w:caps w:val="0"/>
        </w:rPr>
        <w:t>Красноярского края</w:t>
      </w:r>
    </w:p>
    <w:p w:rsidR="00CF7617" w:rsidRPr="00410636" w:rsidRDefault="00CF7617" w:rsidP="00360B8F"/>
    <w:p w:rsidR="00CF7617" w:rsidRPr="00410636" w:rsidRDefault="00CF7617" w:rsidP="00360B8F"/>
    <w:p w:rsidR="00CF7617" w:rsidRPr="00410636" w:rsidRDefault="00CF7617" w:rsidP="00360B8F"/>
    <w:p w:rsidR="00CF7617" w:rsidRPr="00410636" w:rsidRDefault="009D28F3" w:rsidP="00360B8F">
      <w:pPr>
        <w:jc w:val="center"/>
        <w:rPr>
          <w:sz w:val="28"/>
          <w:szCs w:val="28"/>
        </w:rPr>
      </w:pPr>
      <w:r w:rsidRPr="0056174F">
        <w:rPr>
          <w:sz w:val="28"/>
          <w:szCs w:val="28"/>
        </w:rPr>
        <w:t>20</w:t>
      </w:r>
      <w:r w:rsidR="00B2663F">
        <w:rPr>
          <w:sz w:val="28"/>
          <w:szCs w:val="28"/>
        </w:rPr>
        <w:t>20</w:t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  <w:t>Проект</w:t>
      </w:r>
    </w:p>
    <w:p w:rsidR="00CF7617" w:rsidRPr="00410636" w:rsidRDefault="00CF7617" w:rsidP="00360B8F">
      <w:pPr>
        <w:jc w:val="both"/>
        <w:rPr>
          <w:sz w:val="28"/>
          <w:szCs w:val="28"/>
        </w:rPr>
      </w:pPr>
    </w:p>
    <w:p w:rsidR="00B03D08" w:rsidRDefault="00B03D08" w:rsidP="00360B8F">
      <w:pPr>
        <w:jc w:val="center"/>
        <w:rPr>
          <w:b/>
          <w:caps/>
          <w:sz w:val="28"/>
          <w:szCs w:val="28"/>
        </w:rPr>
      </w:pPr>
    </w:p>
    <w:p w:rsidR="0091548A" w:rsidRDefault="00FA529A" w:rsidP="0091548A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О ВНЕСЕНИИ ИЗМЕНЕНИ</w:t>
      </w:r>
      <w:r w:rsidR="004E7153">
        <w:rPr>
          <w:b/>
          <w:caps/>
          <w:sz w:val="28"/>
          <w:szCs w:val="28"/>
        </w:rPr>
        <w:t>Я</w:t>
      </w:r>
      <w:r w:rsidR="0067734F">
        <w:rPr>
          <w:b/>
          <w:caps/>
          <w:sz w:val="28"/>
          <w:szCs w:val="28"/>
        </w:rPr>
        <w:t xml:space="preserve"> </w:t>
      </w:r>
    </w:p>
    <w:p w:rsidR="00CF7617" w:rsidRPr="00ED7B36" w:rsidRDefault="0067734F" w:rsidP="00DE6795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В </w:t>
      </w:r>
      <w:r w:rsidR="00C372D8">
        <w:rPr>
          <w:b/>
          <w:caps/>
          <w:sz w:val="28"/>
          <w:szCs w:val="28"/>
        </w:rPr>
        <w:t xml:space="preserve">СТАТЬЮ 1 </w:t>
      </w:r>
      <w:r w:rsidR="00ED7B36" w:rsidRPr="00ED7B36">
        <w:rPr>
          <w:b/>
          <w:caps/>
          <w:sz w:val="28"/>
          <w:szCs w:val="28"/>
        </w:rPr>
        <w:t>ЗАКОН</w:t>
      </w:r>
      <w:r w:rsidR="00C372D8">
        <w:rPr>
          <w:b/>
          <w:caps/>
          <w:sz w:val="28"/>
          <w:szCs w:val="28"/>
        </w:rPr>
        <w:t>А</w:t>
      </w:r>
      <w:r w:rsidR="00ED7B36" w:rsidRPr="00ED7B36">
        <w:rPr>
          <w:b/>
          <w:caps/>
          <w:sz w:val="28"/>
          <w:szCs w:val="28"/>
        </w:rPr>
        <w:t xml:space="preserve"> КРАЯ </w:t>
      </w:r>
      <w:r w:rsidR="00ED7B36">
        <w:rPr>
          <w:b/>
          <w:caps/>
          <w:sz w:val="28"/>
          <w:szCs w:val="28"/>
        </w:rPr>
        <w:t>«оБ ОТДЕЛЬНЫХ ПОЛНОМОЧИЯХ ПРАВИТЕЛЬСТВА КРАСНОЯРСКОГО КРАЯ В ОБЛАСТИ ВЕТЕРИНАРИИ»</w:t>
      </w:r>
      <w:r w:rsidR="0091548A">
        <w:rPr>
          <w:b/>
          <w:caps/>
          <w:sz w:val="28"/>
          <w:szCs w:val="28"/>
        </w:rPr>
        <w:t xml:space="preserve"> </w:t>
      </w:r>
    </w:p>
    <w:p w:rsidR="00B03D08" w:rsidRDefault="00B03D08" w:rsidP="00E073C7">
      <w:pPr>
        <w:ind w:firstLine="709"/>
        <w:jc w:val="both"/>
        <w:rPr>
          <w:b/>
          <w:sz w:val="28"/>
          <w:szCs w:val="28"/>
        </w:rPr>
      </w:pPr>
    </w:p>
    <w:p w:rsidR="0013033D" w:rsidRDefault="0013033D" w:rsidP="00E073C7">
      <w:pPr>
        <w:ind w:firstLine="709"/>
        <w:jc w:val="both"/>
        <w:rPr>
          <w:b/>
          <w:sz w:val="28"/>
          <w:szCs w:val="28"/>
        </w:rPr>
      </w:pPr>
    </w:p>
    <w:p w:rsidR="008E2464" w:rsidRDefault="008E2464" w:rsidP="004F4BBC">
      <w:pPr>
        <w:autoSpaceDE w:val="0"/>
        <w:autoSpaceDN w:val="0"/>
        <w:adjustRightInd w:val="0"/>
        <w:ind w:firstLine="709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Статья 1</w:t>
      </w:r>
    </w:p>
    <w:p w:rsidR="008E2464" w:rsidRDefault="008E2464" w:rsidP="008E2464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p w:rsidR="008E2464" w:rsidRPr="00B313F5" w:rsidRDefault="008E2464" w:rsidP="00B313F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D7B36">
        <w:rPr>
          <w:rFonts w:ascii="Times New Roman" w:hAnsi="Times New Roman" w:cs="Times New Roman"/>
          <w:bCs/>
          <w:sz w:val="28"/>
          <w:szCs w:val="28"/>
        </w:rPr>
        <w:t xml:space="preserve">Внести в </w:t>
      </w:r>
      <w:r w:rsidR="00C372D8">
        <w:rPr>
          <w:rFonts w:ascii="Times New Roman" w:hAnsi="Times New Roman" w:cs="Times New Roman"/>
          <w:bCs/>
          <w:sz w:val="28"/>
          <w:szCs w:val="28"/>
        </w:rPr>
        <w:t xml:space="preserve">статью 1 </w:t>
      </w:r>
      <w:r w:rsidRPr="00ED7B36">
        <w:rPr>
          <w:rFonts w:ascii="Times New Roman" w:hAnsi="Times New Roman" w:cs="Times New Roman"/>
          <w:bCs/>
          <w:sz w:val="28"/>
          <w:szCs w:val="28"/>
        </w:rPr>
        <w:t>Закон</w:t>
      </w:r>
      <w:r w:rsidR="00C372D8">
        <w:rPr>
          <w:rFonts w:ascii="Times New Roman" w:hAnsi="Times New Roman" w:cs="Times New Roman"/>
          <w:bCs/>
          <w:sz w:val="28"/>
          <w:szCs w:val="28"/>
        </w:rPr>
        <w:t>а</w:t>
      </w:r>
      <w:r w:rsidRPr="00ED7B36">
        <w:rPr>
          <w:rFonts w:ascii="Times New Roman" w:hAnsi="Times New Roman" w:cs="Times New Roman"/>
          <w:bCs/>
          <w:sz w:val="28"/>
          <w:szCs w:val="28"/>
        </w:rPr>
        <w:t xml:space="preserve"> края от</w:t>
      </w:r>
      <w:r w:rsidR="00F9415E">
        <w:rPr>
          <w:rFonts w:ascii="Times New Roman" w:hAnsi="Times New Roman" w:cs="Times New Roman"/>
          <w:bCs/>
          <w:sz w:val="28"/>
          <w:szCs w:val="28"/>
        </w:rPr>
        <w:t xml:space="preserve"> 18 июня 2009 года № 8-3440 «Об </w:t>
      </w:r>
      <w:r w:rsidRPr="00ED7B36">
        <w:rPr>
          <w:rFonts w:ascii="Times New Roman" w:hAnsi="Times New Roman" w:cs="Times New Roman"/>
          <w:bCs/>
          <w:sz w:val="28"/>
          <w:szCs w:val="28"/>
        </w:rPr>
        <w:t>отдельных полномочиях Правительства Красноярского края в области ветеринарии» (</w:t>
      </w:r>
      <w:r w:rsidR="00D0622D" w:rsidRPr="009307C6">
        <w:rPr>
          <w:rFonts w:ascii="Times New Roman" w:hAnsi="Times New Roman" w:cs="Times New Roman"/>
          <w:sz w:val="28"/>
          <w:szCs w:val="28"/>
        </w:rPr>
        <w:t xml:space="preserve">Ведомости высших органов государственной власти Красноярского края, 6 июля 2009 года, </w:t>
      </w:r>
      <w:r w:rsidR="00D0622D">
        <w:rPr>
          <w:rFonts w:ascii="Times New Roman" w:hAnsi="Times New Roman" w:cs="Times New Roman"/>
          <w:sz w:val="28"/>
          <w:szCs w:val="28"/>
        </w:rPr>
        <w:t>№</w:t>
      </w:r>
      <w:r w:rsidR="00D0622D" w:rsidRPr="009307C6">
        <w:rPr>
          <w:rFonts w:ascii="Times New Roman" w:hAnsi="Times New Roman" w:cs="Times New Roman"/>
          <w:sz w:val="28"/>
          <w:szCs w:val="28"/>
        </w:rPr>
        <w:t xml:space="preserve"> 34 (330); 27 июня 2011 года, </w:t>
      </w:r>
      <w:r w:rsidR="00D0622D">
        <w:rPr>
          <w:rFonts w:ascii="Times New Roman" w:hAnsi="Times New Roman" w:cs="Times New Roman"/>
          <w:sz w:val="28"/>
          <w:szCs w:val="28"/>
        </w:rPr>
        <w:t>№</w:t>
      </w:r>
      <w:r w:rsidR="00D0622D" w:rsidRPr="009307C6">
        <w:rPr>
          <w:rFonts w:ascii="Times New Roman" w:hAnsi="Times New Roman" w:cs="Times New Roman"/>
          <w:sz w:val="28"/>
          <w:szCs w:val="28"/>
        </w:rPr>
        <w:t xml:space="preserve"> 32 (473); 19 ноября 2012 года, </w:t>
      </w:r>
      <w:r w:rsidR="00D0622D">
        <w:rPr>
          <w:rFonts w:ascii="Times New Roman" w:hAnsi="Times New Roman" w:cs="Times New Roman"/>
          <w:sz w:val="28"/>
          <w:szCs w:val="28"/>
        </w:rPr>
        <w:t>№</w:t>
      </w:r>
      <w:r w:rsidR="00D0622D" w:rsidRPr="009307C6">
        <w:rPr>
          <w:rFonts w:ascii="Times New Roman" w:hAnsi="Times New Roman" w:cs="Times New Roman"/>
          <w:sz w:val="28"/>
          <w:szCs w:val="28"/>
        </w:rPr>
        <w:t xml:space="preserve"> 54 (566)</w:t>
      </w:r>
      <w:r w:rsidR="00B93CE4">
        <w:rPr>
          <w:rFonts w:ascii="Times New Roman" w:hAnsi="Times New Roman" w:cs="Times New Roman"/>
          <w:sz w:val="28"/>
          <w:szCs w:val="28"/>
        </w:rPr>
        <w:t xml:space="preserve">; </w:t>
      </w:r>
      <w:r w:rsidR="00B93CE4" w:rsidRPr="00AC0D8B">
        <w:rPr>
          <w:rFonts w:ascii="Times New Roman" w:hAnsi="Times New Roman" w:cs="Times New Roman"/>
          <w:sz w:val="28"/>
          <w:szCs w:val="28"/>
        </w:rPr>
        <w:t xml:space="preserve">Официальный интернет-портал правовой информации Красноярского края </w:t>
      </w:r>
      <w:r w:rsidR="00A84226">
        <w:rPr>
          <w:rFonts w:ascii="Times New Roman" w:hAnsi="Times New Roman" w:cs="Times New Roman"/>
          <w:sz w:val="28"/>
          <w:szCs w:val="28"/>
        </w:rPr>
        <w:t>(</w:t>
      </w:r>
      <w:r w:rsidR="00B93CE4" w:rsidRPr="00AC0D8B">
        <w:rPr>
          <w:rFonts w:ascii="Times New Roman" w:hAnsi="Times New Roman" w:cs="Times New Roman"/>
          <w:sz w:val="28"/>
          <w:szCs w:val="28"/>
        </w:rPr>
        <w:t>www.zakon.krskstate.ru</w:t>
      </w:r>
      <w:r w:rsidR="00A84226">
        <w:rPr>
          <w:rFonts w:ascii="Times New Roman" w:hAnsi="Times New Roman" w:cs="Times New Roman"/>
          <w:sz w:val="28"/>
          <w:szCs w:val="28"/>
        </w:rPr>
        <w:t>)</w:t>
      </w:r>
      <w:r w:rsidR="00B93CE4" w:rsidRPr="00AC0D8B">
        <w:rPr>
          <w:rFonts w:ascii="Times New Roman" w:hAnsi="Times New Roman" w:cs="Times New Roman"/>
          <w:sz w:val="28"/>
          <w:szCs w:val="28"/>
        </w:rPr>
        <w:t>, 13</w:t>
      </w:r>
      <w:r w:rsidR="00B93CE4">
        <w:rPr>
          <w:rFonts w:ascii="Times New Roman" w:hAnsi="Times New Roman" w:cs="Times New Roman"/>
          <w:sz w:val="28"/>
          <w:szCs w:val="28"/>
        </w:rPr>
        <w:t xml:space="preserve"> июля </w:t>
      </w:r>
      <w:r w:rsidR="00B93CE4" w:rsidRPr="00AC0D8B">
        <w:rPr>
          <w:rFonts w:ascii="Times New Roman" w:hAnsi="Times New Roman" w:cs="Times New Roman"/>
          <w:sz w:val="28"/>
          <w:szCs w:val="28"/>
        </w:rPr>
        <w:t>2015</w:t>
      </w:r>
      <w:r w:rsidR="00B93CE4">
        <w:rPr>
          <w:rFonts w:ascii="Times New Roman" w:hAnsi="Times New Roman" w:cs="Times New Roman"/>
          <w:sz w:val="28"/>
          <w:szCs w:val="28"/>
        </w:rPr>
        <w:t xml:space="preserve"> года</w:t>
      </w:r>
      <w:r w:rsidR="00706F0E">
        <w:rPr>
          <w:rFonts w:ascii="Times New Roman" w:hAnsi="Times New Roman" w:cs="Times New Roman"/>
          <w:sz w:val="28"/>
          <w:szCs w:val="28"/>
        </w:rPr>
        <w:t>, 5 декабря 2019</w:t>
      </w:r>
      <w:r w:rsidR="00B313F5">
        <w:rPr>
          <w:rFonts w:ascii="Times New Roman" w:hAnsi="Times New Roman" w:cs="Times New Roman"/>
          <w:sz w:val="28"/>
          <w:szCs w:val="28"/>
        </w:rPr>
        <w:t xml:space="preserve">) </w:t>
      </w:r>
      <w:r w:rsidRPr="00ED7B36">
        <w:rPr>
          <w:rFonts w:ascii="Times New Roman" w:hAnsi="Times New Roman" w:cs="Times New Roman"/>
          <w:bCs/>
          <w:sz w:val="28"/>
          <w:szCs w:val="28"/>
        </w:rPr>
        <w:t>изменени</w:t>
      </w:r>
      <w:r w:rsidR="00706F0E">
        <w:rPr>
          <w:rFonts w:ascii="Times New Roman" w:hAnsi="Times New Roman" w:cs="Times New Roman"/>
          <w:bCs/>
          <w:sz w:val="28"/>
          <w:szCs w:val="28"/>
        </w:rPr>
        <w:t xml:space="preserve">е, </w:t>
      </w:r>
      <w:r w:rsidR="000F3199">
        <w:rPr>
          <w:rFonts w:ascii="Times New Roman" w:hAnsi="Times New Roman" w:cs="Times New Roman"/>
          <w:bCs/>
          <w:sz w:val="28"/>
          <w:szCs w:val="28"/>
        </w:rPr>
        <w:t>признав</w:t>
      </w:r>
      <w:r w:rsidR="00706F0E">
        <w:rPr>
          <w:rFonts w:ascii="Times New Roman" w:hAnsi="Times New Roman" w:cs="Times New Roman"/>
          <w:bCs/>
          <w:sz w:val="28"/>
          <w:szCs w:val="28"/>
        </w:rPr>
        <w:t xml:space="preserve"> пункт «и»</w:t>
      </w:r>
      <w:r w:rsidR="000F3199">
        <w:rPr>
          <w:rFonts w:ascii="Times New Roman" w:hAnsi="Times New Roman" w:cs="Times New Roman"/>
          <w:bCs/>
          <w:sz w:val="28"/>
          <w:szCs w:val="28"/>
        </w:rPr>
        <w:t xml:space="preserve"> утратившим силу</w:t>
      </w:r>
      <w:r w:rsidR="00706F0E">
        <w:rPr>
          <w:rFonts w:ascii="Times New Roman" w:hAnsi="Times New Roman" w:cs="Times New Roman"/>
          <w:bCs/>
          <w:sz w:val="28"/>
          <w:szCs w:val="28"/>
        </w:rPr>
        <w:t>.</w:t>
      </w:r>
    </w:p>
    <w:p w:rsidR="0013033D" w:rsidRDefault="0013033D" w:rsidP="00E073C7">
      <w:pPr>
        <w:ind w:firstLine="709"/>
        <w:jc w:val="both"/>
        <w:rPr>
          <w:b/>
          <w:sz w:val="28"/>
          <w:szCs w:val="28"/>
        </w:rPr>
      </w:pPr>
    </w:p>
    <w:p w:rsidR="0057623A" w:rsidRPr="00DE2E47" w:rsidRDefault="0057623A" w:rsidP="003D3E28">
      <w:pPr>
        <w:autoSpaceDE w:val="0"/>
        <w:autoSpaceDN w:val="0"/>
        <w:adjustRightInd w:val="0"/>
        <w:ind w:firstLine="700"/>
        <w:jc w:val="both"/>
        <w:rPr>
          <w:b/>
          <w:sz w:val="28"/>
          <w:szCs w:val="28"/>
        </w:rPr>
      </w:pPr>
      <w:r w:rsidRPr="007A7E22">
        <w:rPr>
          <w:b/>
          <w:sz w:val="28"/>
          <w:szCs w:val="28"/>
        </w:rPr>
        <w:t xml:space="preserve">Статья </w:t>
      </w:r>
      <w:r w:rsidR="00A25885" w:rsidRPr="00DE2E47">
        <w:rPr>
          <w:b/>
          <w:sz w:val="28"/>
          <w:szCs w:val="28"/>
        </w:rPr>
        <w:t>2</w:t>
      </w:r>
    </w:p>
    <w:p w:rsidR="00365D65" w:rsidRDefault="00365D65" w:rsidP="006A75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35BD9" w:rsidRPr="0014442A" w:rsidRDefault="003420C0" w:rsidP="004F4BB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442A">
        <w:rPr>
          <w:bCs/>
          <w:sz w:val="28"/>
          <w:szCs w:val="28"/>
        </w:rPr>
        <w:t>Настоящий Закон вступает в силу</w:t>
      </w:r>
      <w:r w:rsidR="0014442A">
        <w:rPr>
          <w:bCs/>
          <w:sz w:val="28"/>
          <w:szCs w:val="28"/>
        </w:rPr>
        <w:t xml:space="preserve"> </w:t>
      </w:r>
      <w:r w:rsidR="00A84226">
        <w:rPr>
          <w:bCs/>
          <w:sz w:val="28"/>
          <w:szCs w:val="28"/>
        </w:rPr>
        <w:t>через 10 дней со дня его официального опубликования</w:t>
      </w:r>
      <w:r w:rsidR="00706F0E">
        <w:rPr>
          <w:bCs/>
          <w:sz w:val="28"/>
          <w:szCs w:val="28"/>
        </w:rPr>
        <w:t>.</w:t>
      </w:r>
      <w:r w:rsidR="00835BD9" w:rsidRPr="0014442A">
        <w:rPr>
          <w:sz w:val="28"/>
          <w:szCs w:val="28"/>
        </w:rPr>
        <w:t xml:space="preserve"> </w:t>
      </w:r>
    </w:p>
    <w:p w:rsidR="00835BD9" w:rsidRDefault="00835BD9" w:rsidP="006A75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01319" w:rsidRDefault="00401319" w:rsidP="000D7034">
      <w:pPr>
        <w:rPr>
          <w:sz w:val="28"/>
          <w:szCs w:val="28"/>
        </w:rPr>
      </w:pPr>
    </w:p>
    <w:p w:rsidR="00A1065A" w:rsidRDefault="00A1065A" w:rsidP="000D7034">
      <w:pPr>
        <w:rPr>
          <w:sz w:val="28"/>
          <w:szCs w:val="28"/>
        </w:rPr>
      </w:pPr>
    </w:p>
    <w:p w:rsidR="00A84226" w:rsidRDefault="00656EA4" w:rsidP="000D7034">
      <w:pPr>
        <w:rPr>
          <w:sz w:val="28"/>
          <w:szCs w:val="28"/>
        </w:rPr>
      </w:pPr>
      <w:r w:rsidRPr="00924168">
        <w:rPr>
          <w:sz w:val="28"/>
          <w:szCs w:val="28"/>
        </w:rPr>
        <w:t xml:space="preserve">Губернатор </w:t>
      </w:r>
    </w:p>
    <w:p w:rsidR="000D7034" w:rsidRPr="00924168" w:rsidRDefault="00656EA4" w:rsidP="000D7034">
      <w:pPr>
        <w:rPr>
          <w:sz w:val="28"/>
          <w:szCs w:val="28"/>
        </w:rPr>
      </w:pPr>
      <w:r w:rsidRPr="00924168">
        <w:rPr>
          <w:sz w:val="28"/>
          <w:szCs w:val="28"/>
        </w:rPr>
        <w:t xml:space="preserve">Красноярского края </w:t>
      </w:r>
      <w:r w:rsidR="00B326CE" w:rsidRPr="00924168">
        <w:rPr>
          <w:sz w:val="28"/>
          <w:szCs w:val="28"/>
        </w:rPr>
        <w:tab/>
      </w:r>
      <w:r w:rsidR="00924168">
        <w:rPr>
          <w:sz w:val="28"/>
          <w:szCs w:val="28"/>
        </w:rPr>
        <w:tab/>
      </w:r>
      <w:r w:rsidR="00924168">
        <w:rPr>
          <w:sz w:val="28"/>
          <w:szCs w:val="28"/>
        </w:rPr>
        <w:tab/>
      </w:r>
      <w:r w:rsidR="00924168">
        <w:rPr>
          <w:sz w:val="28"/>
          <w:szCs w:val="28"/>
        </w:rPr>
        <w:tab/>
      </w:r>
      <w:r w:rsidR="00924168">
        <w:rPr>
          <w:sz w:val="28"/>
          <w:szCs w:val="28"/>
        </w:rPr>
        <w:tab/>
      </w:r>
      <w:r w:rsidR="00B326CE" w:rsidRPr="00924168">
        <w:rPr>
          <w:sz w:val="28"/>
          <w:szCs w:val="28"/>
        </w:rPr>
        <w:tab/>
      </w:r>
      <w:r w:rsidR="00924168">
        <w:rPr>
          <w:sz w:val="28"/>
          <w:szCs w:val="28"/>
        </w:rPr>
        <w:t xml:space="preserve">   </w:t>
      </w:r>
      <w:r w:rsidR="00B1746C">
        <w:rPr>
          <w:sz w:val="28"/>
          <w:szCs w:val="28"/>
        </w:rPr>
        <w:t xml:space="preserve">                       </w:t>
      </w:r>
      <w:r w:rsidR="00924168">
        <w:rPr>
          <w:sz w:val="28"/>
          <w:szCs w:val="28"/>
        </w:rPr>
        <w:t>А.В. У</w:t>
      </w:r>
      <w:r w:rsidR="00CA4CFE">
        <w:rPr>
          <w:sz w:val="28"/>
          <w:szCs w:val="28"/>
        </w:rPr>
        <w:t>сс</w:t>
      </w:r>
    </w:p>
    <w:p w:rsidR="000D7034" w:rsidRPr="002F743F" w:rsidRDefault="000D7034" w:rsidP="000D7034">
      <w:pPr>
        <w:rPr>
          <w:sz w:val="28"/>
          <w:szCs w:val="28"/>
        </w:rPr>
      </w:pPr>
    </w:p>
    <w:p w:rsidR="000D7034" w:rsidRDefault="000D7034" w:rsidP="000D7034">
      <w:pPr>
        <w:rPr>
          <w:sz w:val="28"/>
          <w:szCs w:val="28"/>
        </w:rPr>
      </w:pPr>
      <w:r w:rsidRPr="002F743F">
        <w:rPr>
          <w:sz w:val="28"/>
          <w:szCs w:val="28"/>
        </w:rPr>
        <w:t>«____» ___________ 20</w:t>
      </w:r>
      <w:r w:rsidR="00706F0E">
        <w:rPr>
          <w:sz w:val="28"/>
          <w:szCs w:val="28"/>
        </w:rPr>
        <w:t>20</w:t>
      </w:r>
      <w:r w:rsidR="0070201C">
        <w:rPr>
          <w:sz w:val="28"/>
          <w:szCs w:val="28"/>
        </w:rPr>
        <w:t xml:space="preserve"> год</w:t>
      </w:r>
    </w:p>
    <w:p w:rsidR="002164B7" w:rsidRDefault="002164B7" w:rsidP="000D7034">
      <w:pPr>
        <w:sectPr w:rsidR="002164B7" w:rsidSect="0056174F">
          <w:headerReference w:type="even" r:id="rId8"/>
          <w:headerReference w:type="default" r:id="rId9"/>
          <w:type w:val="continuous"/>
          <w:pgSz w:w="11906" w:h="16838"/>
          <w:pgMar w:top="737" w:right="851" w:bottom="737" w:left="1701" w:header="720" w:footer="720" w:gutter="0"/>
          <w:cols w:space="720"/>
          <w:titlePg/>
          <w:docGrid w:linePitch="272"/>
        </w:sectPr>
      </w:pPr>
    </w:p>
    <w:p w:rsidR="002164B7" w:rsidRDefault="002164B7" w:rsidP="002164B7">
      <w:pPr>
        <w:pStyle w:val="ConsNormal"/>
        <w:tabs>
          <w:tab w:val="left" w:pos="720"/>
        </w:tabs>
        <w:ind w:firstLine="0"/>
        <w:jc w:val="center"/>
        <w:rPr>
          <w:b/>
          <w:sz w:val="28"/>
          <w:szCs w:val="28"/>
        </w:rPr>
      </w:pPr>
      <w:r w:rsidRPr="00654513">
        <w:rPr>
          <w:b/>
          <w:sz w:val="28"/>
          <w:szCs w:val="28"/>
        </w:rPr>
        <w:lastRenderedPageBreak/>
        <w:t>Пояснительная записка</w:t>
      </w:r>
    </w:p>
    <w:p w:rsidR="002164B7" w:rsidRDefault="002164B7" w:rsidP="002164B7">
      <w:pPr>
        <w:jc w:val="center"/>
        <w:rPr>
          <w:b/>
          <w:sz w:val="28"/>
          <w:szCs w:val="28"/>
        </w:rPr>
      </w:pPr>
      <w:r w:rsidRPr="00D7604D">
        <w:rPr>
          <w:b/>
          <w:sz w:val="28"/>
          <w:szCs w:val="28"/>
        </w:rPr>
        <w:t xml:space="preserve">к проекту закона </w:t>
      </w:r>
      <w:r w:rsidRPr="00D45CE7">
        <w:rPr>
          <w:b/>
          <w:sz w:val="28"/>
          <w:szCs w:val="28"/>
        </w:rPr>
        <w:t>края «О внесении изменени</w:t>
      </w:r>
      <w:r>
        <w:rPr>
          <w:b/>
          <w:sz w:val="28"/>
          <w:szCs w:val="28"/>
        </w:rPr>
        <w:t>я</w:t>
      </w:r>
      <w:r w:rsidRPr="00D45CE7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 xml:space="preserve">статью 1 </w:t>
      </w:r>
      <w:r w:rsidRPr="00D45CE7">
        <w:rPr>
          <w:b/>
          <w:sz w:val="28"/>
          <w:szCs w:val="28"/>
        </w:rPr>
        <w:t>Закон</w:t>
      </w:r>
      <w:r>
        <w:rPr>
          <w:b/>
          <w:sz w:val="28"/>
          <w:szCs w:val="28"/>
        </w:rPr>
        <w:t>а</w:t>
      </w:r>
      <w:r w:rsidRPr="00D45CE7">
        <w:rPr>
          <w:b/>
          <w:sz w:val="28"/>
          <w:szCs w:val="28"/>
        </w:rPr>
        <w:t xml:space="preserve"> края </w:t>
      </w:r>
    </w:p>
    <w:p w:rsidR="002164B7" w:rsidRDefault="002164B7" w:rsidP="002164B7">
      <w:pPr>
        <w:jc w:val="center"/>
        <w:rPr>
          <w:b/>
          <w:bCs/>
          <w:sz w:val="28"/>
          <w:szCs w:val="28"/>
        </w:rPr>
      </w:pPr>
      <w:r w:rsidRPr="00D45CE7">
        <w:rPr>
          <w:b/>
          <w:bCs/>
          <w:sz w:val="28"/>
          <w:szCs w:val="28"/>
        </w:rPr>
        <w:t xml:space="preserve">«Об отдельных полномочиях Правительства Красноярского края </w:t>
      </w:r>
    </w:p>
    <w:p w:rsidR="002164B7" w:rsidRPr="00D45CE7" w:rsidRDefault="002164B7" w:rsidP="002164B7">
      <w:pPr>
        <w:jc w:val="center"/>
        <w:rPr>
          <w:b/>
          <w:sz w:val="28"/>
          <w:szCs w:val="28"/>
        </w:rPr>
      </w:pPr>
      <w:r w:rsidRPr="00D45CE7">
        <w:rPr>
          <w:b/>
          <w:bCs/>
          <w:sz w:val="28"/>
          <w:szCs w:val="28"/>
        </w:rPr>
        <w:t xml:space="preserve">в области ветеринарии» </w:t>
      </w:r>
      <w:r>
        <w:rPr>
          <w:b/>
          <w:bCs/>
          <w:sz w:val="28"/>
          <w:szCs w:val="28"/>
        </w:rPr>
        <w:t>(далее – проект закона края, законопроект)</w:t>
      </w:r>
    </w:p>
    <w:p w:rsidR="002164B7" w:rsidRPr="007F74B3" w:rsidRDefault="002164B7" w:rsidP="002164B7">
      <w:pPr>
        <w:jc w:val="center"/>
        <w:rPr>
          <w:b/>
          <w:sz w:val="28"/>
          <w:szCs w:val="28"/>
        </w:rPr>
      </w:pPr>
    </w:p>
    <w:p w:rsidR="002164B7" w:rsidRDefault="002164B7" w:rsidP="002164B7">
      <w:pPr>
        <w:ind w:firstLine="709"/>
        <w:jc w:val="both"/>
        <w:rPr>
          <w:sz w:val="28"/>
          <w:szCs w:val="28"/>
        </w:rPr>
      </w:pPr>
    </w:p>
    <w:p w:rsidR="002164B7" w:rsidRDefault="002164B7" w:rsidP="002164B7">
      <w:pPr>
        <w:ind w:firstLine="709"/>
        <w:jc w:val="both"/>
        <w:rPr>
          <w:sz w:val="28"/>
          <w:szCs w:val="28"/>
        </w:rPr>
      </w:pPr>
    </w:p>
    <w:p w:rsidR="002164B7" w:rsidRDefault="002164B7" w:rsidP="002164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081F">
        <w:rPr>
          <w:sz w:val="28"/>
          <w:szCs w:val="28"/>
        </w:rPr>
        <w:t>Проект закона края «О внесении изменени</w:t>
      </w:r>
      <w:r>
        <w:rPr>
          <w:sz w:val="28"/>
          <w:szCs w:val="28"/>
        </w:rPr>
        <w:t>я</w:t>
      </w:r>
      <w:r w:rsidRPr="0076081F">
        <w:rPr>
          <w:sz w:val="28"/>
          <w:szCs w:val="28"/>
        </w:rPr>
        <w:t xml:space="preserve"> в статью 1 Закона края </w:t>
      </w:r>
      <w:r w:rsidRPr="0076081F">
        <w:rPr>
          <w:bCs/>
          <w:sz w:val="28"/>
          <w:szCs w:val="28"/>
        </w:rPr>
        <w:t xml:space="preserve">«Об отдельных полномочиях Правительства Красноярского края в области ветеринарии» (далее – Закон края) </w:t>
      </w:r>
      <w:r w:rsidRPr="0076081F">
        <w:rPr>
          <w:sz w:val="28"/>
          <w:szCs w:val="28"/>
        </w:rPr>
        <w:t xml:space="preserve">подготовлен в связи с принятием </w:t>
      </w:r>
      <w:r w:rsidRPr="0076081F">
        <w:rPr>
          <w:rFonts w:eastAsia="Calibri"/>
          <w:sz w:val="28"/>
          <w:szCs w:val="28"/>
        </w:rPr>
        <w:t>Федеральн</w:t>
      </w:r>
      <w:r>
        <w:rPr>
          <w:rFonts w:eastAsia="Calibri"/>
          <w:sz w:val="28"/>
          <w:szCs w:val="28"/>
        </w:rPr>
        <w:t>ого</w:t>
      </w:r>
      <w:r w:rsidRPr="0076081F">
        <w:rPr>
          <w:rFonts w:eastAsia="Calibri"/>
          <w:sz w:val="28"/>
          <w:szCs w:val="28"/>
        </w:rPr>
        <w:t xml:space="preserve"> закон</w:t>
      </w:r>
      <w:r>
        <w:rPr>
          <w:rFonts w:eastAsia="Calibri"/>
          <w:sz w:val="28"/>
          <w:szCs w:val="28"/>
        </w:rPr>
        <w:t>а</w:t>
      </w:r>
      <w:r w:rsidRPr="0076081F">
        <w:rPr>
          <w:rFonts w:eastAsia="Calibri"/>
          <w:sz w:val="28"/>
          <w:szCs w:val="28"/>
        </w:rPr>
        <w:t xml:space="preserve"> от 27.12.2019 № 447-ФЗ «О внесении изменений в отдельные законодательные акты Российской Федерации по вопросам совершенствования осуществления федерального государственного ветеринарного надзора»</w:t>
      </w:r>
      <w:r>
        <w:rPr>
          <w:rFonts w:eastAsia="Calibri"/>
          <w:sz w:val="28"/>
          <w:szCs w:val="28"/>
        </w:rPr>
        <w:t>,</w:t>
      </w:r>
      <w:r w:rsidRPr="0076081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исключившего из </w:t>
      </w:r>
      <w:r w:rsidRPr="0076081F">
        <w:rPr>
          <w:rFonts w:eastAsia="Calibri"/>
          <w:sz w:val="28"/>
          <w:szCs w:val="28"/>
          <w:lang w:eastAsia="en-US"/>
        </w:rPr>
        <w:t>полномочи</w:t>
      </w:r>
      <w:r>
        <w:rPr>
          <w:rFonts w:eastAsia="Calibri"/>
          <w:sz w:val="28"/>
          <w:szCs w:val="28"/>
          <w:lang w:eastAsia="en-US"/>
        </w:rPr>
        <w:t>й</w:t>
      </w:r>
      <w:r w:rsidRPr="0076081F">
        <w:rPr>
          <w:rFonts w:eastAsia="Calibri"/>
          <w:sz w:val="28"/>
          <w:szCs w:val="28"/>
          <w:lang w:eastAsia="en-US"/>
        </w:rPr>
        <w:t xml:space="preserve"> органов исполнительной власти субъектов Российской Федерации </w:t>
      </w:r>
      <w:r>
        <w:rPr>
          <w:rFonts w:eastAsia="Calibri"/>
          <w:sz w:val="28"/>
          <w:szCs w:val="28"/>
          <w:lang w:eastAsia="en-US"/>
        </w:rPr>
        <w:t xml:space="preserve">компетенцию </w:t>
      </w:r>
      <w:r w:rsidRPr="0076081F">
        <w:rPr>
          <w:rFonts w:eastAsia="Calibri"/>
          <w:sz w:val="28"/>
          <w:szCs w:val="28"/>
          <w:lang w:eastAsia="en-US"/>
        </w:rPr>
        <w:t>по</w:t>
      </w:r>
      <w:r w:rsidRPr="00AC7AD5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контролю деятельности специалистов в области ветеринарии, не являющихся уполномоченными лицами органов и организаций, входящих в систему Государственной ветеринарной службы Российской Федерации, занимающихся предпринимательской деятельностью в области ветеринарии.</w:t>
      </w:r>
    </w:p>
    <w:p w:rsidR="002164B7" w:rsidRPr="0076081F" w:rsidRDefault="002164B7" w:rsidP="002164B7">
      <w:pPr>
        <w:ind w:firstLine="709"/>
        <w:jc w:val="both"/>
        <w:rPr>
          <w:sz w:val="28"/>
          <w:szCs w:val="28"/>
        </w:rPr>
      </w:pPr>
    </w:p>
    <w:p w:rsidR="002164B7" w:rsidRDefault="002164B7" w:rsidP="002164B7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p w:rsidR="002164B7" w:rsidRDefault="002164B7" w:rsidP="002164B7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tbl>
      <w:tblPr>
        <w:tblW w:w="9570" w:type="dxa"/>
        <w:tblLook w:val="01E0" w:firstRow="1" w:lastRow="1" w:firstColumn="1" w:lastColumn="1" w:noHBand="0" w:noVBand="0"/>
      </w:tblPr>
      <w:tblGrid>
        <w:gridCol w:w="4708"/>
        <w:gridCol w:w="4862"/>
      </w:tblGrid>
      <w:tr w:rsidR="002164B7" w:rsidTr="00A01AF1">
        <w:tc>
          <w:tcPr>
            <w:tcW w:w="4708" w:type="dxa"/>
          </w:tcPr>
          <w:p w:rsidR="002164B7" w:rsidRDefault="002164B7" w:rsidP="00A01AF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председателя</w:t>
            </w:r>
          </w:p>
          <w:p w:rsidR="002164B7" w:rsidRDefault="002164B7" w:rsidP="00A01AF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Правительства края –</w:t>
            </w:r>
          </w:p>
          <w:p w:rsidR="002164B7" w:rsidRDefault="002164B7" w:rsidP="00A01AF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министр сельского хозяйства</w:t>
            </w:r>
          </w:p>
          <w:p w:rsidR="002164B7" w:rsidRDefault="002164B7" w:rsidP="00A01AF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 торговли края</w:t>
            </w:r>
          </w:p>
        </w:tc>
        <w:tc>
          <w:tcPr>
            <w:tcW w:w="4862" w:type="dxa"/>
            <w:vAlign w:val="bottom"/>
          </w:tcPr>
          <w:p w:rsidR="002164B7" w:rsidRDefault="002164B7" w:rsidP="00A01AF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                        Л.Н. Шорохов</w:t>
            </w:r>
          </w:p>
        </w:tc>
      </w:tr>
    </w:tbl>
    <w:p w:rsidR="002164B7" w:rsidRPr="00E037CF" w:rsidRDefault="002164B7" w:rsidP="002164B7">
      <w:pPr>
        <w:tabs>
          <w:tab w:val="right" w:pos="9638"/>
        </w:tabs>
        <w:jc w:val="both"/>
        <w:rPr>
          <w:sz w:val="28"/>
          <w:szCs w:val="28"/>
        </w:rPr>
      </w:pPr>
    </w:p>
    <w:p w:rsidR="002164B7" w:rsidRPr="00A53962" w:rsidRDefault="002164B7" w:rsidP="002164B7">
      <w:pPr>
        <w:rPr>
          <w:sz w:val="28"/>
          <w:szCs w:val="28"/>
        </w:rPr>
      </w:pPr>
    </w:p>
    <w:p w:rsidR="002164B7" w:rsidRDefault="002164B7" w:rsidP="000D7034">
      <w:bookmarkStart w:id="0" w:name="_GoBack"/>
      <w:bookmarkEnd w:id="0"/>
    </w:p>
    <w:sectPr w:rsidR="002164B7" w:rsidSect="009B1D0B">
      <w:headerReference w:type="even" r:id="rId10"/>
      <w:headerReference w:type="default" r:id="rId11"/>
      <w:footerReference w:type="even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3BE" w:rsidRDefault="00AC63BE">
      <w:r>
        <w:separator/>
      </w:r>
    </w:p>
  </w:endnote>
  <w:endnote w:type="continuationSeparator" w:id="0">
    <w:p w:rsidR="00AC63BE" w:rsidRDefault="00AC6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1AC48A7F-F107-483C-AE1E-A9FE6DEC64F9}"/>
    <w:embedBold r:id="rId2" w:fontKey="{7F705B43-3F44-4B45-907F-7AA41F46C0A8}"/>
    <w:embedItalic r:id="rId3" w:fontKey="{6B0DBE81-10D1-4C11-8651-6F28B86A9F10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CA2" w:rsidRDefault="00AC63BE" w:rsidP="00582F6B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C3CA2" w:rsidRDefault="00AC63B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3BE" w:rsidRDefault="00AC63BE">
      <w:r>
        <w:separator/>
      </w:r>
    </w:p>
  </w:footnote>
  <w:footnote w:type="continuationSeparator" w:id="0">
    <w:p w:rsidR="00AC63BE" w:rsidRDefault="00AC6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953" w:rsidRDefault="00134EA7" w:rsidP="00C578E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4A395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A3953" w:rsidRDefault="004A395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953" w:rsidRDefault="00134EA7" w:rsidP="00C578E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4A395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06F0E">
      <w:rPr>
        <w:rStyle w:val="a9"/>
        <w:noProof/>
      </w:rPr>
      <w:t>2</w:t>
    </w:r>
    <w:r>
      <w:rPr>
        <w:rStyle w:val="a9"/>
      </w:rPr>
      <w:fldChar w:fldCharType="end"/>
    </w:r>
  </w:p>
  <w:p w:rsidR="004A3953" w:rsidRDefault="004A395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CA2" w:rsidRDefault="00AC63BE" w:rsidP="00582F6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C3CA2" w:rsidRDefault="00AC63BE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CA2" w:rsidRDefault="00AC63BE" w:rsidP="00582F6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1C3CA2" w:rsidRDefault="00AC63B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7809"/>
    <w:multiLevelType w:val="hybridMultilevel"/>
    <w:tmpl w:val="5B72967C"/>
    <w:lvl w:ilvl="0" w:tplc="5C5CA7F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433590B"/>
    <w:multiLevelType w:val="hybridMultilevel"/>
    <w:tmpl w:val="72C0BE9E"/>
    <w:lvl w:ilvl="0" w:tplc="4F1EA87E">
      <w:start w:val="13"/>
      <w:numFmt w:val="decimal"/>
      <w:lvlText w:val="%1)"/>
      <w:lvlJc w:val="left"/>
      <w:pPr>
        <w:ind w:left="110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2" w15:restartNumberingAfterBreak="0">
    <w:nsid w:val="04FB45FE"/>
    <w:multiLevelType w:val="hybridMultilevel"/>
    <w:tmpl w:val="0966FD7E"/>
    <w:lvl w:ilvl="0" w:tplc="26C4BA14">
      <w:start w:val="9"/>
      <w:numFmt w:val="decimal"/>
      <w:lvlText w:val="%1)"/>
      <w:lvlJc w:val="left"/>
      <w:pPr>
        <w:ind w:left="1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3" w15:restartNumberingAfterBreak="0">
    <w:nsid w:val="0A2024D6"/>
    <w:multiLevelType w:val="hybridMultilevel"/>
    <w:tmpl w:val="0B285812"/>
    <w:lvl w:ilvl="0" w:tplc="01323C56">
      <w:start w:val="8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A4F3CE6"/>
    <w:multiLevelType w:val="hybridMultilevel"/>
    <w:tmpl w:val="CA8ABFD4"/>
    <w:lvl w:ilvl="0" w:tplc="3A4A818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0EF8735E"/>
    <w:multiLevelType w:val="hybridMultilevel"/>
    <w:tmpl w:val="533458BC"/>
    <w:lvl w:ilvl="0" w:tplc="23ECA160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299355E"/>
    <w:multiLevelType w:val="hybridMultilevel"/>
    <w:tmpl w:val="CD48CC06"/>
    <w:lvl w:ilvl="0" w:tplc="29F4D4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4B75516"/>
    <w:multiLevelType w:val="hybridMultilevel"/>
    <w:tmpl w:val="3D02EF1E"/>
    <w:lvl w:ilvl="0" w:tplc="B074C50E">
      <w:start w:val="7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0" w:hanging="360"/>
      </w:pPr>
    </w:lvl>
    <w:lvl w:ilvl="2" w:tplc="0419001B" w:tentative="1">
      <w:start w:val="1"/>
      <w:numFmt w:val="lowerRoman"/>
      <w:lvlText w:val="%3."/>
      <w:lvlJc w:val="right"/>
      <w:pPr>
        <w:ind w:left="3320" w:hanging="180"/>
      </w:pPr>
    </w:lvl>
    <w:lvl w:ilvl="3" w:tplc="0419000F" w:tentative="1">
      <w:start w:val="1"/>
      <w:numFmt w:val="decimal"/>
      <w:lvlText w:val="%4."/>
      <w:lvlJc w:val="left"/>
      <w:pPr>
        <w:ind w:left="4040" w:hanging="360"/>
      </w:pPr>
    </w:lvl>
    <w:lvl w:ilvl="4" w:tplc="04190019" w:tentative="1">
      <w:start w:val="1"/>
      <w:numFmt w:val="lowerLetter"/>
      <w:lvlText w:val="%5."/>
      <w:lvlJc w:val="left"/>
      <w:pPr>
        <w:ind w:left="4760" w:hanging="360"/>
      </w:pPr>
    </w:lvl>
    <w:lvl w:ilvl="5" w:tplc="0419001B" w:tentative="1">
      <w:start w:val="1"/>
      <w:numFmt w:val="lowerRoman"/>
      <w:lvlText w:val="%6."/>
      <w:lvlJc w:val="right"/>
      <w:pPr>
        <w:ind w:left="5480" w:hanging="180"/>
      </w:pPr>
    </w:lvl>
    <w:lvl w:ilvl="6" w:tplc="0419000F" w:tentative="1">
      <w:start w:val="1"/>
      <w:numFmt w:val="decimal"/>
      <w:lvlText w:val="%7."/>
      <w:lvlJc w:val="left"/>
      <w:pPr>
        <w:ind w:left="6200" w:hanging="360"/>
      </w:pPr>
    </w:lvl>
    <w:lvl w:ilvl="7" w:tplc="04190019" w:tentative="1">
      <w:start w:val="1"/>
      <w:numFmt w:val="lowerLetter"/>
      <w:lvlText w:val="%8."/>
      <w:lvlJc w:val="left"/>
      <w:pPr>
        <w:ind w:left="6920" w:hanging="360"/>
      </w:pPr>
    </w:lvl>
    <w:lvl w:ilvl="8" w:tplc="0419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8" w15:restartNumberingAfterBreak="0">
    <w:nsid w:val="172C2B94"/>
    <w:multiLevelType w:val="hybridMultilevel"/>
    <w:tmpl w:val="18C0FCA2"/>
    <w:lvl w:ilvl="0" w:tplc="27DA2274">
      <w:start w:val="20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D7711BD"/>
    <w:multiLevelType w:val="hybridMultilevel"/>
    <w:tmpl w:val="C36806D6"/>
    <w:lvl w:ilvl="0" w:tplc="CE9491B8">
      <w:start w:val="17"/>
      <w:numFmt w:val="decimal"/>
      <w:lvlText w:val="%1)"/>
      <w:lvlJc w:val="left"/>
      <w:pPr>
        <w:ind w:left="194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0" w:hanging="360"/>
      </w:pPr>
    </w:lvl>
    <w:lvl w:ilvl="2" w:tplc="0419001B" w:tentative="1">
      <w:start w:val="1"/>
      <w:numFmt w:val="lowerRoman"/>
      <w:lvlText w:val="%3."/>
      <w:lvlJc w:val="right"/>
      <w:pPr>
        <w:ind w:left="3350" w:hanging="180"/>
      </w:pPr>
    </w:lvl>
    <w:lvl w:ilvl="3" w:tplc="0419000F" w:tentative="1">
      <w:start w:val="1"/>
      <w:numFmt w:val="decimal"/>
      <w:lvlText w:val="%4."/>
      <w:lvlJc w:val="left"/>
      <w:pPr>
        <w:ind w:left="4070" w:hanging="360"/>
      </w:pPr>
    </w:lvl>
    <w:lvl w:ilvl="4" w:tplc="04190019" w:tentative="1">
      <w:start w:val="1"/>
      <w:numFmt w:val="lowerLetter"/>
      <w:lvlText w:val="%5."/>
      <w:lvlJc w:val="left"/>
      <w:pPr>
        <w:ind w:left="4790" w:hanging="360"/>
      </w:pPr>
    </w:lvl>
    <w:lvl w:ilvl="5" w:tplc="0419001B" w:tentative="1">
      <w:start w:val="1"/>
      <w:numFmt w:val="lowerRoman"/>
      <w:lvlText w:val="%6."/>
      <w:lvlJc w:val="right"/>
      <w:pPr>
        <w:ind w:left="5510" w:hanging="180"/>
      </w:pPr>
    </w:lvl>
    <w:lvl w:ilvl="6" w:tplc="0419000F" w:tentative="1">
      <w:start w:val="1"/>
      <w:numFmt w:val="decimal"/>
      <w:lvlText w:val="%7."/>
      <w:lvlJc w:val="left"/>
      <w:pPr>
        <w:ind w:left="6230" w:hanging="360"/>
      </w:pPr>
    </w:lvl>
    <w:lvl w:ilvl="7" w:tplc="04190019" w:tentative="1">
      <w:start w:val="1"/>
      <w:numFmt w:val="lowerLetter"/>
      <w:lvlText w:val="%8."/>
      <w:lvlJc w:val="left"/>
      <w:pPr>
        <w:ind w:left="6950" w:hanging="360"/>
      </w:pPr>
    </w:lvl>
    <w:lvl w:ilvl="8" w:tplc="0419001B" w:tentative="1">
      <w:start w:val="1"/>
      <w:numFmt w:val="lowerRoman"/>
      <w:lvlText w:val="%9."/>
      <w:lvlJc w:val="right"/>
      <w:pPr>
        <w:ind w:left="7670" w:hanging="180"/>
      </w:pPr>
    </w:lvl>
  </w:abstractNum>
  <w:abstractNum w:abstractNumId="10" w15:restartNumberingAfterBreak="0">
    <w:nsid w:val="1DEC2C5F"/>
    <w:multiLevelType w:val="hybridMultilevel"/>
    <w:tmpl w:val="77580C78"/>
    <w:lvl w:ilvl="0" w:tplc="F148EC36">
      <w:start w:val="1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203D779D"/>
    <w:multiLevelType w:val="hybridMultilevel"/>
    <w:tmpl w:val="0966FD7E"/>
    <w:lvl w:ilvl="0" w:tplc="26C4BA14">
      <w:start w:val="9"/>
      <w:numFmt w:val="decimal"/>
      <w:lvlText w:val="%1)"/>
      <w:lvlJc w:val="left"/>
      <w:pPr>
        <w:ind w:left="1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12" w15:restartNumberingAfterBreak="0">
    <w:nsid w:val="2110138B"/>
    <w:multiLevelType w:val="hybridMultilevel"/>
    <w:tmpl w:val="F8B6024A"/>
    <w:lvl w:ilvl="0" w:tplc="A784FB0E">
      <w:start w:val="17"/>
      <w:numFmt w:val="decimal"/>
      <w:lvlText w:val="%1)"/>
      <w:lvlJc w:val="left"/>
      <w:pPr>
        <w:ind w:left="16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3" w15:restartNumberingAfterBreak="0">
    <w:nsid w:val="24421E53"/>
    <w:multiLevelType w:val="hybridMultilevel"/>
    <w:tmpl w:val="9E3E3C1C"/>
    <w:lvl w:ilvl="0" w:tplc="8D740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6071F92"/>
    <w:multiLevelType w:val="hybridMultilevel"/>
    <w:tmpl w:val="7B200C4C"/>
    <w:lvl w:ilvl="0" w:tplc="8CF62CC8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 w15:restartNumberingAfterBreak="0">
    <w:nsid w:val="287C6057"/>
    <w:multiLevelType w:val="hybridMultilevel"/>
    <w:tmpl w:val="204A2064"/>
    <w:lvl w:ilvl="0" w:tplc="E2C43060">
      <w:start w:val="12"/>
      <w:numFmt w:val="decimal"/>
      <w:lvlText w:val="%1)"/>
      <w:lvlJc w:val="left"/>
      <w:pPr>
        <w:ind w:left="15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16" w15:restartNumberingAfterBreak="0">
    <w:nsid w:val="2BEA6416"/>
    <w:multiLevelType w:val="hybridMultilevel"/>
    <w:tmpl w:val="B8ECDBC0"/>
    <w:lvl w:ilvl="0" w:tplc="DCFEA536">
      <w:start w:val="7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7" w15:restartNumberingAfterBreak="0">
    <w:nsid w:val="3E446A5D"/>
    <w:multiLevelType w:val="hybridMultilevel"/>
    <w:tmpl w:val="B8ECDBC0"/>
    <w:lvl w:ilvl="0" w:tplc="DCFEA536">
      <w:start w:val="7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8" w15:restartNumberingAfterBreak="0">
    <w:nsid w:val="3F5C7EFD"/>
    <w:multiLevelType w:val="hybridMultilevel"/>
    <w:tmpl w:val="9C66895A"/>
    <w:lvl w:ilvl="0" w:tplc="604225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BF07F49"/>
    <w:multiLevelType w:val="hybridMultilevel"/>
    <w:tmpl w:val="51E07FF4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E1E9C"/>
    <w:multiLevelType w:val="hybridMultilevel"/>
    <w:tmpl w:val="2BB63166"/>
    <w:lvl w:ilvl="0" w:tplc="A7305ECC">
      <w:start w:val="4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1" w15:restartNumberingAfterBreak="0">
    <w:nsid w:val="4E4B5A03"/>
    <w:multiLevelType w:val="hybridMultilevel"/>
    <w:tmpl w:val="6F1C1986"/>
    <w:lvl w:ilvl="0" w:tplc="5634672C">
      <w:start w:val="15"/>
      <w:numFmt w:val="decimal"/>
      <w:lvlText w:val="%1)"/>
      <w:lvlJc w:val="left"/>
      <w:pPr>
        <w:ind w:left="15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22" w15:restartNumberingAfterBreak="0">
    <w:nsid w:val="551E3350"/>
    <w:multiLevelType w:val="hybridMultilevel"/>
    <w:tmpl w:val="52FC1D5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 w15:restartNumberingAfterBreak="0">
    <w:nsid w:val="56DE5B71"/>
    <w:multiLevelType w:val="hybridMultilevel"/>
    <w:tmpl w:val="97309082"/>
    <w:lvl w:ilvl="0" w:tplc="F32091B6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4" w15:restartNumberingAfterBreak="0">
    <w:nsid w:val="5AC207F9"/>
    <w:multiLevelType w:val="hybridMultilevel"/>
    <w:tmpl w:val="7F7C446C"/>
    <w:lvl w:ilvl="0" w:tplc="CAD6EA06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5" w15:restartNumberingAfterBreak="0">
    <w:nsid w:val="5EAF3D40"/>
    <w:multiLevelType w:val="hybridMultilevel"/>
    <w:tmpl w:val="25AC9D56"/>
    <w:lvl w:ilvl="0" w:tplc="C09A5E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670293A"/>
    <w:multiLevelType w:val="hybridMultilevel"/>
    <w:tmpl w:val="975C3C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84A1C2A"/>
    <w:multiLevelType w:val="hybridMultilevel"/>
    <w:tmpl w:val="79A084A2"/>
    <w:lvl w:ilvl="0" w:tplc="D28A98FC">
      <w:start w:val="1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 w15:restartNumberingAfterBreak="0">
    <w:nsid w:val="68542486"/>
    <w:multiLevelType w:val="hybridMultilevel"/>
    <w:tmpl w:val="A4EC858E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9" w15:restartNumberingAfterBreak="0">
    <w:nsid w:val="712270A9"/>
    <w:multiLevelType w:val="hybridMultilevel"/>
    <w:tmpl w:val="9E6ABFA6"/>
    <w:lvl w:ilvl="0" w:tplc="CEDEB42E">
      <w:start w:val="16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D18DD"/>
    <w:multiLevelType w:val="hybridMultilevel"/>
    <w:tmpl w:val="B6A0BBC2"/>
    <w:lvl w:ilvl="0" w:tplc="F54AABDC">
      <w:start w:val="16"/>
      <w:numFmt w:val="decimal"/>
      <w:lvlText w:val="%1)"/>
      <w:lvlJc w:val="left"/>
      <w:pPr>
        <w:ind w:left="294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31" w15:restartNumberingAfterBreak="0">
    <w:nsid w:val="7D556A07"/>
    <w:multiLevelType w:val="hybridMultilevel"/>
    <w:tmpl w:val="472843B8"/>
    <w:lvl w:ilvl="0" w:tplc="228CD32E">
      <w:start w:val="6"/>
      <w:numFmt w:val="decimal"/>
      <w:lvlText w:val="%1)"/>
      <w:lvlJc w:val="left"/>
      <w:pPr>
        <w:ind w:left="1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num w:numId="1">
    <w:abstractNumId w:val="25"/>
  </w:num>
  <w:num w:numId="2">
    <w:abstractNumId w:val="0"/>
  </w:num>
  <w:num w:numId="3">
    <w:abstractNumId w:val="4"/>
  </w:num>
  <w:num w:numId="4">
    <w:abstractNumId w:val="28"/>
  </w:num>
  <w:num w:numId="5">
    <w:abstractNumId w:val="20"/>
  </w:num>
  <w:num w:numId="6">
    <w:abstractNumId w:val="16"/>
  </w:num>
  <w:num w:numId="7">
    <w:abstractNumId w:val="17"/>
  </w:num>
  <w:num w:numId="8">
    <w:abstractNumId w:val="11"/>
  </w:num>
  <w:num w:numId="9">
    <w:abstractNumId w:val="2"/>
  </w:num>
  <w:num w:numId="10">
    <w:abstractNumId w:val="21"/>
  </w:num>
  <w:num w:numId="11">
    <w:abstractNumId w:val="15"/>
  </w:num>
  <w:num w:numId="12">
    <w:abstractNumId w:val="30"/>
  </w:num>
  <w:num w:numId="13">
    <w:abstractNumId w:val="31"/>
  </w:num>
  <w:num w:numId="14">
    <w:abstractNumId w:val="7"/>
  </w:num>
  <w:num w:numId="15">
    <w:abstractNumId w:val="1"/>
  </w:num>
  <w:num w:numId="16">
    <w:abstractNumId w:val="9"/>
  </w:num>
  <w:num w:numId="17">
    <w:abstractNumId w:val="13"/>
  </w:num>
  <w:num w:numId="18">
    <w:abstractNumId w:val="3"/>
  </w:num>
  <w:num w:numId="19">
    <w:abstractNumId w:val="12"/>
  </w:num>
  <w:num w:numId="20">
    <w:abstractNumId w:val="5"/>
  </w:num>
  <w:num w:numId="21">
    <w:abstractNumId w:val="8"/>
  </w:num>
  <w:num w:numId="22">
    <w:abstractNumId w:val="26"/>
  </w:num>
  <w:num w:numId="23">
    <w:abstractNumId w:val="10"/>
  </w:num>
  <w:num w:numId="24">
    <w:abstractNumId w:val="27"/>
  </w:num>
  <w:num w:numId="25">
    <w:abstractNumId w:val="22"/>
  </w:num>
  <w:num w:numId="26">
    <w:abstractNumId w:val="19"/>
  </w:num>
  <w:num w:numId="27">
    <w:abstractNumId w:val="29"/>
  </w:num>
  <w:num w:numId="28">
    <w:abstractNumId w:val="14"/>
  </w:num>
  <w:num w:numId="29">
    <w:abstractNumId w:val="23"/>
  </w:num>
  <w:num w:numId="30">
    <w:abstractNumId w:val="24"/>
  </w:num>
  <w:num w:numId="31">
    <w:abstractNumId w:val="18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hideGrammaticalError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491"/>
    <w:rsid w:val="00000CA1"/>
    <w:rsid w:val="00005A77"/>
    <w:rsid w:val="00007ADF"/>
    <w:rsid w:val="00017FD6"/>
    <w:rsid w:val="00023622"/>
    <w:rsid w:val="000257CF"/>
    <w:rsid w:val="00025F14"/>
    <w:rsid w:val="00027F9F"/>
    <w:rsid w:val="0003177C"/>
    <w:rsid w:val="00036450"/>
    <w:rsid w:val="0003700B"/>
    <w:rsid w:val="00040EDA"/>
    <w:rsid w:val="00041742"/>
    <w:rsid w:val="00043B2D"/>
    <w:rsid w:val="00043B2F"/>
    <w:rsid w:val="00043FE3"/>
    <w:rsid w:val="00051FA5"/>
    <w:rsid w:val="0005334B"/>
    <w:rsid w:val="00053A53"/>
    <w:rsid w:val="00053EEE"/>
    <w:rsid w:val="00054FAE"/>
    <w:rsid w:val="0005562F"/>
    <w:rsid w:val="00056B09"/>
    <w:rsid w:val="00057A1C"/>
    <w:rsid w:val="00062E7E"/>
    <w:rsid w:val="00063D93"/>
    <w:rsid w:val="00065127"/>
    <w:rsid w:val="000655E2"/>
    <w:rsid w:val="00071060"/>
    <w:rsid w:val="000711C3"/>
    <w:rsid w:val="00073817"/>
    <w:rsid w:val="0007630F"/>
    <w:rsid w:val="000779EC"/>
    <w:rsid w:val="00080E0D"/>
    <w:rsid w:val="0008185D"/>
    <w:rsid w:val="00081A39"/>
    <w:rsid w:val="000820E5"/>
    <w:rsid w:val="000828EE"/>
    <w:rsid w:val="00084A70"/>
    <w:rsid w:val="00084F88"/>
    <w:rsid w:val="00085083"/>
    <w:rsid w:val="00086330"/>
    <w:rsid w:val="000932ED"/>
    <w:rsid w:val="000943B8"/>
    <w:rsid w:val="00094473"/>
    <w:rsid w:val="00095AC1"/>
    <w:rsid w:val="000A0860"/>
    <w:rsid w:val="000A1672"/>
    <w:rsid w:val="000A61B5"/>
    <w:rsid w:val="000B1043"/>
    <w:rsid w:val="000B1FD1"/>
    <w:rsid w:val="000B33ED"/>
    <w:rsid w:val="000B5973"/>
    <w:rsid w:val="000B7FBB"/>
    <w:rsid w:val="000C1C22"/>
    <w:rsid w:val="000C3AE5"/>
    <w:rsid w:val="000C3E06"/>
    <w:rsid w:val="000C6082"/>
    <w:rsid w:val="000C7C5B"/>
    <w:rsid w:val="000D0DE8"/>
    <w:rsid w:val="000D28A8"/>
    <w:rsid w:val="000D2A12"/>
    <w:rsid w:val="000D52A5"/>
    <w:rsid w:val="000D7034"/>
    <w:rsid w:val="000D720E"/>
    <w:rsid w:val="000E0940"/>
    <w:rsid w:val="000E0EAD"/>
    <w:rsid w:val="000E2B3B"/>
    <w:rsid w:val="000E2E50"/>
    <w:rsid w:val="000E2F8E"/>
    <w:rsid w:val="000E33B0"/>
    <w:rsid w:val="000E410D"/>
    <w:rsid w:val="000E508B"/>
    <w:rsid w:val="000E55E8"/>
    <w:rsid w:val="000E6541"/>
    <w:rsid w:val="000F0016"/>
    <w:rsid w:val="000F1112"/>
    <w:rsid w:val="000F1C7E"/>
    <w:rsid w:val="000F1EC6"/>
    <w:rsid w:val="000F1F0A"/>
    <w:rsid w:val="000F3199"/>
    <w:rsid w:val="000F5FA4"/>
    <w:rsid w:val="000F6EF2"/>
    <w:rsid w:val="000F7902"/>
    <w:rsid w:val="000F7FFC"/>
    <w:rsid w:val="0010091A"/>
    <w:rsid w:val="00101E1B"/>
    <w:rsid w:val="00103614"/>
    <w:rsid w:val="001067D5"/>
    <w:rsid w:val="00106DC2"/>
    <w:rsid w:val="00107AD6"/>
    <w:rsid w:val="00110CD9"/>
    <w:rsid w:val="00113124"/>
    <w:rsid w:val="00113562"/>
    <w:rsid w:val="00113A29"/>
    <w:rsid w:val="00114640"/>
    <w:rsid w:val="001148CD"/>
    <w:rsid w:val="00114C56"/>
    <w:rsid w:val="001162D9"/>
    <w:rsid w:val="00116DA7"/>
    <w:rsid w:val="00121562"/>
    <w:rsid w:val="00122626"/>
    <w:rsid w:val="00122F2E"/>
    <w:rsid w:val="001230D5"/>
    <w:rsid w:val="001255F7"/>
    <w:rsid w:val="00126EB8"/>
    <w:rsid w:val="00127C31"/>
    <w:rsid w:val="0013033D"/>
    <w:rsid w:val="001332FC"/>
    <w:rsid w:val="001335D9"/>
    <w:rsid w:val="0013401E"/>
    <w:rsid w:val="00134EA7"/>
    <w:rsid w:val="00135760"/>
    <w:rsid w:val="00135AA2"/>
    <w:rsid w:val="00137643"/>
    <w:rsid w:val="001411FB"/>
    <w:rsid w:val="00141FD9"/>
    <w:rsid w:val="001441C7"/>
    <w:rsid w:val="0014442A"/>
    <w:rsid w:val="00146016"/>
    <w:rsid w:val="00147230"/>
    <w:rsid w:val="0014759F"/>
    <w:rsid w:val="001479D2"/>
    <w:rsid w:val="00147D18"/>
    <w:rsid w:val="0015046D"/>
    <w:rsid w:val="001512E8"/>
    <w:rsid w:val="001527A7"/>
    <w:rsid w:val="001538B6"/>
    <w:rsid w:val="00153B2E"/>
    <w:rsid w:val="00156D40"/>
    <w:rsid w:val="00157BC7"/>
    <w:rsid w:val="001601CF"/>
    <w:rsid w:val="0016288D"/>
    <w:rsid w:val="0016679F"/>
    <w:rsid w:val="00166836"/>
    <w:rsid w:val="00166E42"/>
    <w:rsid w:val="001670A9"/>
    <w:rsid w:val="00167171"/>
    <w:rsid w:val="0016768E"/>
    <w:rsid w:val="00167DAC"/>
    <w:rsid w:val="00170E91"/>
    <w:rsid w:val="00176243"/>
    <w:rsid w:val="001762C8"/>
    <w:rsid w:val="00176E20"/>
    <w:rsid w:val="00181268"/>
    <w:rsid w:val="001818B0"/>
    <w:rsid w:val="00181C94"/>
    <w:rsid w:val="00183144"/>
    <w:rsid w:val="00183530"/>
    <w:rsid w:val="0018426A"/>
    <w:rsid w:val="00191E44"/>
    <w:rsid w:val="00197FBF"/>
    <w:rsid w:val="001A009C"/>
    <w:rsid w:val="001A0223"/>
    <w:rsid w:val="001A2305"/>
    <w:rsid w:val="001A66B8"/>
    <w:rsid w:val="001A77A5"/>
    <w:rsid w:val="001B1648"/>
    <w:rsid w:val="001B1B83"/>
    <w:rsid w:val="001B2E73"/>
    <w:rsid w:val="001B53AC"/>
    <w:rsid w:val="001C0570"/>
    <w:rsid w:val="001C164B"/>
    <w:rsid w:val="001C24F5"/>
    <w:rsid w:val="001C25CC"/>
    <w:rsid w:val="001C3617"/>
    <w:rsid w:val="001C45EB"/>
    <w:rsid w:val="001C5720"/>
    <w:rsid w:val="001C5730"/>
    <w:rsid w:val="001C5D8F"/>
    <w:rsid w:val="001D062C"/>
    <w:rsid w:val="001D6A85"/>
    <w:rsid w:val="001E028D"/>
    <w:rsid w:val="001E2FB6"/>
    <w:rsid w:val="001E3D29"/>
    <w:rsid w:val="001E5270"/>
    <w:rsid w:val="001E7C83"/>
    <w:rsid w:val="001F0092"/>
    <w:rsid w:val="001F0B22"/>
    <w:rsid w:val="001F1315"/>
    <w:rsid w:val="001F2FBC"/>
    <w:rsid w:val="001F5398"/>
    <w:rsid w:val="001F6FE1"/>
    <w:rsid w:val="001F78F7"/>
    <w:rsid w:val="001F7BFC"/>
    <w:rsid w:val="00201014"/>
    <w:rsid w:val="00201810"/>
    <w:rsid w:val="00201F19"/>
    <w:rsid w:val="002025EA"/>
    <w:rsid w:val="002029A5"/>
    <w:rsid w:val="00202BF0"/>
    <w:rsid w:val="002032AD"/>
    <w:rsid w:val="00204275"/>
    <w:rsid w:val="0021187E"/>
    <w:rsid w:val="00211A22"/>
    <w:rsid w:val="00213869"/>
    <w:rsid w:val="00213C61"/>
    <w:rsid w:val="00214D26"/>
    <w:rsid w:val="002150E3"/>
    <w:rsid w:val="002151A8"/>
    <w:rsid w:val="002164B7"/>
    <w:rsid w:val="00220FA1"/>
    <w:rsid w:val="002213CA"/>
    <w:rsid w:val="0022149D"/>
    <w:rsid w:val="00224961"/>
    <w:rsid w:val="00225566"/>
    <w:rsid w:val="0022570F"/>
    <w:rsid w:val="00225923"/>
    <w:rsid w:val="00225C29"/>
    <w:rsid w:val="00225C91"/>
    <w:rsid w:val="00227126"/>
    <w:rsid w:val="00227DC2"/>
    <w:rsid w:val="00230878"/>
    <w:rsid w:val="00233B9D"/>
    <w:rsid w:val="00234698"/>
    <w:rsid w:val="00235102"/>
    <w:rsid w:val="00235CF3"/>
    <w:rsid w:val="00237A88"/>
    <w:rsid w:val="00241306"/>
    <w:rsid w:val="00241519"/>
    <w:rsid w:val="00242995"/>
    <w:rsid w:val="00243B92"/>
    <w:rsid w:val="00247C3B"/>
    <w:rsid w:val="002502AA"/>
    <w:rsid w:val="0025381A"/>
    <w:rsid w:val="002548F5"/>
    <w:rsid w:val="00255896"/>
    <w:rsid w:val="00260B36"/>
    <w:rsid w:val="00263057"/>
    <w:rsid w:val="00265657"/>
    <w:rsid w:val="00272233"/>
    <w:rsid w:val="00272DE5"/>
    <w:rsid w:val="00273BEA"/>
    <w:rsid w:val="0027423C"/>
    <w:rsid w:val="00280A27"/>
    <w:rsid w:val="00284465"/>
    <w:rsid w:val="002849DB"/>
    <w:rsid w:val="00284C31"/>
    <w:rsid w:val="00285196"/>
    <w:rsid w:val="0028537D"/>
    <w:rsid w:val="00287CC0"/>
    <w:rsid w:val="00290AD8"/>
    <w:rsid w:val="00291392"/>
    <w:rsid w:val="00291FB3"/>
    <w:rsid w:val="002924FA"/>
    <w:rsid w:val="0029454B"/>
    <w:rsid w:val="002953D2"/>
    <w:rsid w:val="00295D75"/>
    <w:rsid w:val="002A044E"/>
    <w:rsid w:val="002A2EEC"/>
    <w:rsid w:val="002A47E9"/>
    <w:rsid w:val="002A49BE"/>
    <w:rsid w:val="002A4B50"/>
    <w:rsid w:val="002A68A9"/>
    <w:rsid w:val="002A7DF6"/>
    <w:rsid w:val="002B0083"/>
    <w:rsid w:val="002B0C86"/>
    <w:rsid w:val="002B317F"/>
    <w:rsid w:val="002B34B7"/>
    <w:rsid w:val="002C02B5"/>
    <w:rsid w:val="002C0B96"/>
    <w:rsid w:val="002C1751"/>
    <w:rsid w:val="002C4EB2"/>
    <w:rsid w:val="002C639D"/>
    <w:rsid w:val="002C7A56"/>
    <w:rsid w:val="002D3BF1"/>
    <w:rsid w:val="002D55AE"/>
    <w:rsid w:val="002D6259"/>
    <w:rsid w:val="002D7338"/>
    <w:rsid w:val="002D73E7"/>
    <w:rsid w:val="002E14A4"/>
    <w:rsid w:val="002E3056"/>
    <w:rsid w:val="002E3F1C"/>
    <w:rsid w:val="002E5879"/>
    <w:rsid w:val="002F02EC"/>
    <w:rsid w:val="002F131A"/>
    <w:rsid w:val="002F1C91"/>
    <w:rsid w:val="002F26DB"/>
    <w:rsid w:val="00300FDE"/>
    <w:rsid w:val="003025F2"/>
    <w:rsid w:val="00302BDF"/>
    <w:rsid w:val="00305BB5"/>
    <w:rsid w:val="00305D19"/>
    <w:rsid w:val="00305FAB"/>
    <w:rsid w:val="003062EB"/>
    <w:rsid w:val="00307A43"/>
    <w:rsid w:val="0031040A"/>
    <w:rsid w:val="00310D89"/>
    <w:rsid w:val="0031357B"/>
    <w:rsid w:val="00314C6D"/>
    <w:rsid w:val="00315784"/>
    <w:rsid w:val="00316959"/>
    <w:rsid w:val="00317188"/>
    <w:rsid w:val="003204C1"/>
    <w:rsid w:val="00321E1D"/>
    <w:rsid w:val="003231EC"/>
    <w:rsid w:val="00323E03"/>
    <w:rsid w:val="003245FF"/>
    <w:rsid w:val="00324C22"/>
    <w:rsid w:val="003252CC"/>
    <w:rsid w:val="00326FE2"/>
    <w:rsid w:val="00327EE4"/>
    <w:rsid w:val="003324E0"/>
    <w:rsid w:val="003368B9"/>
    <w:rsid w:val="00336BDD"/>
    <w:rsid w:val="003420C0"/>
    <w:rsid w:val="0034224C"/>
    <w:rsid w:val="00342FD6"/>
    <w:rsid w:val="00347358"/>
    <w:rsid w:val="003516EC"/>
    <w:rsid w:val="0035341F"/>
    <w:rsid w:val="00353B6F"/>
    <w:rsid w:val="00354312"/>
    <w:rsid w:val="00355282"/>
    <w:rsid w:val="0035549C"/>
    <w:rsid w:val="00360B8F"/>
    <w:rsid w:val="00362438"/>
    <w:rsid w:val="00362C71"/>
    <w:rsid w:val="00363B35"/>
    <w:rsid w:val="003651B3"/>
    <w:rsid w:val="0036551E"/>
    <w:rsid w:val="00365D65"/>
    <w:rsid w:val="00366418"/>
    <w:rsid w:val="00366955"/>
    <w:rsid w:val="00367C73"/>
    <w:rsid w:val="00370266"/>
    <w:rsid w:val="003719F8"/>
    <w:rsid w:val="00374C56"/>
    <w:rsid w:val="00375566"/>
    <w:rsid w:val="00375A73"/>
    <w:rsid w:val="00375FF2"/>
    <w:rsid w:val="00376782"/>
    <w:rsid w:val="00377049"/>
    <w:rsid w:val="0037715A"/>
    <w:rsid w:val="0037762F"/>
    <w:rsid w:val="00377ECD"/>
    <w:rsid w:val="003828CC"/>
    <w:rsid w:val="00387255"/>
    <w:rsid w:val="00387BD6"/>
    <w:rsid w:val="003907A7"/>
    <w:rsid w:val="00391D5E"/>
    <w:rsid w:val="00392978"/>
    <w:rsid w:val="00393F82"/>
    <w:rsid w:val="00395DE3"/>
    <w:rsid w:val="0039606F"/>
    <w:rsid w:val="00396B96"/>
    <w:rsid w:val="00397B9C"/>
    <w:rsid w:val="00397DF6"/>
    <w:rsid w:val="003A21DF"/>
    <w:rsid w:val="003A3463"/>
    <w:rsid w:val="003A3A65"/>
    <w:rsid w:val="003A4228"/>
    <w:rsid w:val="003A7660"/>
    <w:rsid w:val="003B1DFF"/>
    <w:rsid w:val="003B44C9"/>
    <w:rsid w:val="003B5995"/>
    <w:rsid w:val="003B645E"/>
    <w:rsid w:val="003C1427"/>
    <w:rsid w:val="003C3198"/>
    <w:rsid w:val="003C6B85"/>
    <w:rsid w:val="003C6E94"/>
    <w:rsid w:val="003C6EF0"/>
    <w:rsid w:val="003D283C"/>
    <w:rsid w:val="003D2B7A"/>
    <w:rsid w:val="003D3E28"/>
    <w:rsid w:val="003D79E1"/>
    <w:rsid w:val="003E2046"/>
    <w:rsid w:val="003E2E75"/>
    <w:rsid w:val="003E3B5C"/>
    <w:rsid w:val="003E442B"/>
    <w:rsid w:val="003E5007"/>
    <w:rsid w:val="003E58F9"/>
    <w:rsid w:val="003E7088"/>
    <w:rsid w:val="003E7BC5"/>
    <w:rsid w:val="003F0E83"/>
    <w:rsid w:val="003F5022"/>
    <w:rsid w:val="003F60DF"/>
    <w:rsid w:val="003F670C"/>
    <w:rsid w:val="003F78AA"/>
    <w:rsid w:val="003F7DC3"/>
    <w:rsid w:val="00400837"/>
    <w:rsid w:val="00401319"/>
    <w:rsid w:val="00402818"/>
    <w:rsid w:val="00403F7F"/>
    <w:rsid w:val="00404057"/>
    <w:rsid w:val="00405A4F"/>
    <w:rsid w:val="0040615C"/>
    <w:rsid w:val="00407F3A"/>
    <w:rsid w:val="00410636"/>
    <w:rsid w:val="00411367"/>
    <w:rsid w:val="00412B49"/>
    <w:rsid w:val="00413432"/>
    <w:rsid w:val="004137C5"/>
    <w:rsid w:val="00413B23"/>
    <w:rsid w:val="00413E4B"/>
    <w:rsid w:val="004147F6"/>
    <w:rsid w:val="00414D56"/>
    <w:rsid w:val="00415281"/>
    <w:rsid w:val="00416069"/>
    <w:rsid w:val="004160B1"/>
    <w:rsid w:val="00416D11"/>
    <w:rsid w:val="00416EA0"/>
    <w:rsid w:val="004212F5"/>
    <w:rsid w:val="004214E3"/>
    <w:rsid w:val="00422503"/>
    <w:rsid w:val="00422DA3"/>
    <w:rsid w:val="004234C2"/>
    <w:rsid w:val="00426963"/>
    <w:rsid w:val="00427663"/>
    <w:rsid w:val="004277A0"/>
    <w:rsid w:val="0043070C"/>
    <w:rsid w:val="00431219"/>
    <w:rsid w:val="00433483"/>
    <w:rsid w:val="00434945"/>
    <w:rsid w:val="0043660D"/>
    <w:rsid w:val="00440345"/>
    <w:rsid w:val="0044067A"/>
    <w:rsid w:val="00441C26"/>
    <w:rsid w:val="00442EE5"/>
    <w:rsid w:val="00444377"/>
    <w:rsid w:val="00444A10"/>
    <w:rsid w:val="0044526F"/>
    <w:rsid w:val="004458ED"/>
    <w:rsid w:val="00451E7E"/>
    <w:rsid w:val="0045207E"/>
    <w:rsid w:val="0045246B"/>
    <w:rsid w:val="00453A8B"/>
    <w:rsid w:val="004540AF"/>
    <w:rsid w:val="00454800"/>
    <w:rsid w:val="0045505A"/>
    <w:rsid w:val="0045551A"/>
    <w:rsid w:val="0045755F"/>
    <w:rsid w:val="00460181"/>
    <w:rsid w:val="004636CA"/>
    <w:rsid w:val="00463822"/>
    <w:rsid w:val="0046634A"/>
    <w:rsid w:val="00474302"/>
    <w:rsid w:val="00474317"/>
    <w:rsid w:val="0048119D"/>
    <w:rsid w:val="00481596"/>
    <w:rsid w:val="00482B0C"/>
    <w:rsid w:val="00484440"/>
    <w:rsid w:val="004847E6"/>
    <w:rsid w:val="00485757"/>
    <w:rsid w:val="00486B33"/>
    <w:rsid w:val="00490A3C"/>
    <w:rsid w:val="00491D86"/>
    <w:rsid w:val="00494634"/>
    <w:rsid w:val="0049547F"/>
    <w:rsid w:val="004A3953"/>
    <w:rsid w:val="004A4504"/>
    <w:rsid w:val="004B09B8"/>
    <w:rsid w:val="004B45C7"/>
    <w:rsid w:val="004B6CAE"/>
    <w:rsid w:val="004B79C7"/>
    <w:rsid w:val="004C0221"/>
    <w:rsid w:val="004C0C4F"/>
    <w:rsid w:val="004C12B6"/>
    <w:rsid w:val="004C18C5"/>
    <w:rsid w:val="004C1DE7"/>
    <w:rsid w:val="004C1F5D"/>
    <w:rsid w:val="004C27A9"/>
    <w:rsid w:val="004C2F57"/>
    <w:rsid w:val="004C4353"/>
    <w:rsid w:val="004C649E"/>
    <w:rsid w:val="004C6C32"/>
    <w:rsid w:val="004C6E6D"/>
    <w:rsid w:val="004C7779"/>
    <w:rsid w:val="004D02A4"/>
    <w:rsid w:val="004D141D"/>
    <w:rsid w:val="004D1F78"/>
    <w:rsid w:val="004D32D4"/>
    <w:rsid w:val="004D4E9C"/>
    <w:rsid w:val="004D57FE"/>
    <w:rsid w:val="004D6FBE"/>
    <w:rsid w:val="004E301E"/>
    <w:rsid w:val="004E3247"/>
    <w:rsid w:val="004E385E"/>
    <w:rsid w:val="004E399E"/>
    <w:rsid w:val="004E3E82"/>
    <w:rsid w:val="004E5195"/>
    <w:rsid w:val="004E5828"/>
    <w:rsid w:val="004E6D5A"/>
    <w:rsid w:val="004E7153"/>
    <w:rsid w:val="004F0A3E"/>
    <w:rsid w:val="004F4BBC"/>
    <w:rsid w:val="004F6F49"/>
    <w:rsid w:val="004F7D89"/>
    <w:rsid w:val="00503578"/>
    <w:rsid w:val="005040C6"/>
    <w:rsid w:val="005054A7"/>
    <w:rsid w:val="005063D5"/>
    <w:rsid w:val="005065D1"/>
    <w:rsid w:val="005069D0"/>
    <w:rsid w:val="00511594"/>
    <w:rsid w:val="00512BCF"/>
    <w:rsid w:val="005131B2"/>
    <w:rsid w:val="005155FA"/>
    <w:rsid w:val="00523BF9"/>
    <w:rsid w:val="0052470C"/>
    <w:rsid w:val="00524E00"/>
    <w:rsid w:val="00525303"/>
    <w:rsid w:val="00526AFE"/>
    <w:rsid w:val="005275A3"/>
    <w:rsid w:val="00527A98"/>
    <w:rsid w:val="00533842"/>
    <w:rsid w:val="00534833"/>
    <w:rsid w:val="005374B4"/>
    <w:rsid w:val="00541CC4"/>
    <w:rsid w:val="00541DE8"/>
    <w:rsid w:val="005438AC"/>
    <w:rsid w:val="00545A77"/>
    <w:rsid w:val="00546031"/>
    <w:rsid w:val="00546CCF"/>
    <w:rsid w:val="005474A8"/>
    <w:rsid w:val="00547DB2"/>
    <w:rsid w:val="00547DD3"/>
    <w:rsid w:val="00551571"/>
    <w:rsid w:val="00551592"/>
    <w:rsid w:val="005567CC"/>
    <w:rsid w:val="00556DCE"/>
    <w:rsid w:val="005601CA"/>
    <w:rsid w:val="0056174F"/>
    <w:rsid w:val="00561B79"/>
    <w:rsid w:val="00561DAB"/>
    <w:rsid w:val="00562044"/>
    <w:rsid w:val="00562C35"/>
    <w:rsid w:val="005638DF"/>
    <w:rsid w:val="00564EE4"/>
    <w:rsid w:val="00567DF4"/>
    <w:rsid w:val="005727F9"/>
    <w:rsid w:val="0057300C"/>
    <w:rsid w:val="005731E3"/>
    <w:rsid w:val="00575BBC"/>
    <w:rsid w:val="0057623A"/>
    <w:rsid w:val="00576A0A"/>
    <w:rsid w:val="00577758"/>
    <w:rsid w:val="00580935"/>
    <w:rsid w:val="00580EAE"/>
    <w:rsid w:val="00582FFB"/>
    <w:rsid w:val="00584D6C"/>
    <w:rsid w:val="00591030"/>
    <w:rsid w:val="0059155C"/>
    <w:rsid w:val="00591925"/>
    <w:rsid w:val="00596376"/>
    <w:rsid w:val="005A016A"/>
    <w:rsid w:val="005A02E3"/>
    <w:rsid w:val="005A38E4"/>
    <w:rsid w:val="005A397D"/>
    <w:rsid w:val="005A4277"/>
    <w:rsid w:val="005A6DAB"/>
    <w:rsid w:val="005B0F4A"/>
    <w:rsid w:val="005B20D3"/>
    <w:rsid w:val="005B263D"/>
    <w:rsid w:val="005B2AC4"/>
    <w:rsid w:val="005B4C17"/>
    <w:rsid w:val="005B5231"/>
    <w:rsid w:val="005B6737"/>
    <w:rsid w:val="005B77DF"/>
    <w:rsid w:val="005C007E"/>
    <w:rsid w:val="005C13CA"/>
    <w:rsid w:val="005C1DC6"/>
    <w:rsid w:val="005C4AF6"/>
    <w:rsid w:val="005C5A29"/>
    <w:rsid w:val="005D0CB6"/>
    <w:rsid w:val="005D3FCF"/>
    <w:rsid w:val="005D6C54"/>
    <w:rsid w:val="005D7EF8"/>
    <w:rsid w:val="005E136A"/>
    <w:rsid w:val="005E1861"/>
    <w:rsid w:val="005E2359"/>
    <w:rsid w:val="005E296F"/>
    <w:rsid w:val="005E2FDC"/>
    <w:rsid w:val="005E36E0"/>
    <w:rsid w:val="005E3A46"/>
    <w:rsid w:val="005E41F1"/>
    <w:rsid w:val="005E5739"/>
    <w:rsid w:val="005E76EF"/>
    <w:rsid w:val="005E7CCD"/>
    <w:rsid w:val="005F0958"/>
    <w:rsid w:val="005F1518"/>
    <w:rsid w:val="005F2D40"/>
    <w:rsid w:val="005F2E48"/>
    <w:rsid w:val="005F3F21"/>
    <w:rsid w:val="005F4866"/>
    <w:rsid w:val="005F4C8C"/>
    <w:rsid w:val="005F64CE"/>
    <w:rsid w:val="006019AB"/>
    <w:rsid w:val="00603D85"/>
    <w:rsid w:val="0060544A"/>
    <w:rsid w:val="006054BA"/>
    <w:rsid w:val="00605A0E"/>
    <w:rsid w:val="00606703"/>
    <w:rsid w:val="006120AE"/>
    <w:rsid w:val="00612BAF"/>
    <w:rsid w:val="00613BD9"/>
    <w:rsid w:val="006241A5"/>
    <w:rsid w:val="00625491"/>
    <w:rsid w:val="00630371"/>
    <w:rsid w:val="00630379"/>
    <w:rsid w:val="0063341A"/>
    <w:rsid w:val="00633BB4"/>
    <w:rsid w:val="006405C6"/>
    <w:rsid w:val="00641AED"/>
    <w:rsid w:val="00644296"/>
    <w:rsid w:val="00645774"/>
    <w:rsid w:val="00652AD4"/>
    <w:rsid w:val="006540CD"/>
    <w:rsid w:val="006540DB"/>
    <w:rsid w:val="006546DE"/>
    <w:rsid w:val="006547EA"/>
    <w:rsid w:val="006551D7"/>
    <w:rsid w:val="00656033"/>
    <w:rsid w:val="00656EA4"/>
    <w:rsid w:val="00660140"/>
    <w:rsid w:val="006601E8"/>
    <w:rsid w:val="00660D91"/>
    <w:rsid w:val="00660FE9"/>
    <w:rsid w:val="006618D8"/>
    <w:rsid w:val="00661A46"/>
    <w:rsid w:val="00663D85"/>
    <w:rsid w:val="00664533"/>
    <w:rsid w:val="00664B6B"/>
    <w:rsid w:val="00664E17"/>
    <w:rsid w:val="00664E75"/>
    <w:rsid w:val="00671BFA"/>
    <w:rsid w:val="006721E1"/>
    <w:rsid w:val="00672542"/>
    <w:rsid w:val="00672FCF"/>
    <w:rsid w:val="00673E00"/>
    <w:rsid w:val="00676466"/>
    <w:rsid w:val="0067734F"/>
    <w:rsid w:val="00677FCE"/>
    <w:rsid w:val="00682F6F"/>
    <w:rsid w:val="00683D1B"/>
    <w:rsid w:val="0068736E"/>
    <w:rsid w:val="00690958"/>
    <w:rsid w:val="00692488"/>
    <w:rsid w:val="00696357"/>
    <w:rsid w:val="006967ED"/>
    <w:rsid w:val="00697534"/>
    <w:rsid w:val="00697AD9"/>
    <w:rsid w:val="006A07FE"/>
    <w:rsid w:val="006A1209"/>
    <w:rsid w:val="006A164C"/>
    <w:rsid w:val="006A23D9"/>
    <w:rsid w:val="006A39D7"/>
    <w:rsid w:val="006A4F8F"/>
    <w:rsid w:val="006A6135"/>
    <w:rsid w:val="006A6853"/>
    <w:rsid w:val="006A75F9"/>
    <w:rsid w:val="006A760B"/>
    <w:rsid w:val="006B0621"/>
    <w:rsid w:val="006B07A9"/>
    <w:rsid w:val="006B21B0"/>
    <w:rsid w:val="006B2E1A"/>
    <w:rsid w:val="006C118C"/>
    <w:rsid w:val="006C1479"/>
    <w:rsid w:val="006C17AD"/>
    <w:rsid w:val="006C1FE0"/>
    <w:rsid w:val="006C2045"/>
    <w:rsid w:val="006C79F2"/>
    <w:rsid w:val="006D0CA5"/>
    <w:rsid w:val="006D2F1D"/>
    <w:rsid w:val="006D4AB1"/>
    <w:rsid w:val="006D5825"/>
    <w:rsid w:val="006E06A7"/>
    <w:rsid w:val="006E1FA8"/>
    <w:rsid w:val="006E428B"/>
    <w:rsid w:val="006E73CC"/>
    <w:rsid w:val="006F2A51"/>
    <w:rsid w:val="006F2DBC"/>
    <w:rsid w:val="006F3D86"/>
    <w:rsid w:val="006F5E82"/>
    <w:rsid w:val="006F7E34"/>
    <w:rsid w:val="00700AD9"/>
    <w:rsid w:val="0070201C"/>
    <w:rsid w:val="00702EC1"/>
    <w:rsid w:val="007030A0"/>
    <w:rsid w:val="00703F3F"/>
    <w:rsid w:val="00704A66"/>
    <w:rsid w:val="00705299"/>
    <w:rsid w:val="00706F0E"/>
    <w:rsid w:val="00712330"/>
    <w:rsid w:val="007128A0"/>
    <w:rsid w:val="00714CBC"/>
    <w:rsid w:val="00716225"/>
    <w:rsid w:val="007177CC"/>
    <w:rsid w:val="00726053"/>
    <w:rsid w:val="0072614A"/>
    <w:rsid w:val="00727756"/>
    <w:rsid w:val="00733AA9"/>
    <w:rsid w:val="007345E1"/>
    <w:rsid w:val="0073479F"/>
    <w:rsid w:val="00734D39"/>
    <w:rsid w:val="0073515E"/>
    <w:rsid w:val="00735CC3"/>
    <w:rsid w:val="007365BB"/>
    <w:rsid w:val="00736734"/>
    <w:rsid w:val="00737907"/>
    <w:rsid w:val="00740489"/>
    <w:rsid w:val="007409A9"/>
    <w:rsid w:val="007427CF"/>
    <w:rsid w:val="0074324C"/>
    <w:rsid w:val="00745E78"/>
    <w:rsid w:val="00752F64"/>
    <w:rsid w:val="007547A4"/>
    <w:rsid w:val="00754F62"/>
    <w:rsid w:val="0075511B"/>
    <w:rsid w:val="007576B4"/>
    <w:rsid w:val="00761462"/>
    <w:rsid w:val="00761DCB"/>
    <w:rsid w:val="0076247B"/>
    <w:rsid w:val="007649A3"/>
    <w:rsid w:val="007663E0"/>
    <w:rsid w:val="00766E91"/>
    <w:rsid w:val="00767D8B"/>
    <w:rsid w:val="0077497F"/>
    <w:rsid w:val="00776C47"/>
    <w:rsid w:val="00782FE6"/>
    <w:rsid w:val="00785CCC"/>
    <w:rsid w:val="00792D18"/>
    <w:rsid w:val="00795960"/>
    <w:rsid w:val="007A1083"/>
    <w:rsid w:val="007A5456"/>
    <w:rsid w:val="007A5935"/>
    <w:rsid w:val="007A6317"/>
    <w:rsid w:val="007A6AF8"/>
    <w:rsid w:val="007A7E22"/>
    <w:rsid w:val="007B0F26"/>
    <w:rsid w:val="007B17A9"/>
    <w:rsid w:val="007B1C22"/>
    <w:rsid w:val="007B1FE5"/>
    <w:rsid w:val="007B22F5"/>
    <w:rsid w:val="007B2D5C"/>
    <w:rsid w:val="007B2E8E"/>
    <w:rsid w:val="007B3821"/>
    <w:rsid w:val="007B455E"/>
    <w:rsid w:val="007B5FFE"/>
    <w:rsid w:val="007C05D5"/>
    <w:rsid w:val="007C07E3"/>
    <w:rsid w:val="007C0F06"/>
    <w:rsid w:val="007C2F15"/>
    <w:rsid w:val="007C5433"/>
    <w:rsid w:val="007C6C10"/>
    <w:rsid w:val="007D103E"/>
    <w:rsid w:val="007D2C5A"/>
    <w:rsid w:val="007D366F"/>
    <w:rsid w:val="007D3B92"/>
    <w:rsid w:val="007E0A98"/>
    <w:rsid w:val="007E19BC"/>
    <w:rsid w:val="007E3361"/>
    <w:rsid w:val="007E351E"/>
    <w:rsid w:val="007E3951"/>
    <w:rsid w:val="007E4BB1"/>
    <w:rsid w:val="007E7DA0"/>
    <w:rsid w:val="007F05EE"/>
    <w:rsid w:val="007F14BA"/>
    <w:rsid w:val="007F1BB0"/>
    <w:rsid w:val="007F334C"/>
    <w:rsid w:val="007F3563"/>
    <w:rsid w:val="007F5356"/>
    <w:rsid w:val="007F5622"/>
    <w:rsid w:val="007F6B4F"/>
    <w:rsid w:val="007F6E5A"/>
    <w:rsid w:val="007F724E"/>
    <w:rsid w:val="007F75EC"/>
    <w:rsid w:val="00801241"/>
    <w:rsid w:val="008019E3"/>
    <w:rsid w:val="00801E82"/>
    <w:rsid w:val="008033A8"/>
    <w:rsid w:val="00804014"/>
    <w:rsid w:val="00804AEB"/>
    <w:rsid w:val="00805326"/>
    <w:rsid w:val="00805D09"/>
    <w:rsid w:val="008079DE"/>
    <w:rsid w:val="008103CE"/>
    <w:rsid w:val="00810BBA"/>
    <w:rsid w:val="00811E05"/>
    <w:rsid w:val="00812578"/>
    <w:rsid w:val="008134A0"/>
    <w:rsid w:val="008148F6"/>
    <w:rsid w:val="00815AC8"/>
    <w:rsid w:val="00815E63"/>
    <w:rsid w:val="008160B1"/>
    <w:rsid w:val="00816D5A"/>
    <w:rsid w:val="00816DB5"/>
    <w:rsid w:val="008174EF"/>
    <w:rsid w:val="00820086"/>
    <w:rsid w:val="0082127B"/>
    <w:rsid w:val="00821862"/>
    <w:rsid w:val="00821985"/>
    <w:rsid w:val="008232BA"/>
    <w:rsid w:val="00824581"/>
    <w:rsid w:val="008251EB"/>
    <w:rsid w:val="0082646D"/>
    <w:rsid w:val="00826AD0"/>
    <w:rsid w:val="00826D3A"/>
    <w:rsid w:val="00827826"/>
    <w:rsid w:val="008314DB"/>
    <w:rsid w:val="00833684"/>
    <w:rsid w:val="008355C7"/>
    <w:rsid w:val="00835BD9"/>
    <w:rsid w:val="00844259"/>
    <w:rsid w:val="0084499A"/>
    <w:rsid w:val="008449DD"/>
    <w:rsid w:val="00847740"/>
    <w:rsid w:val="0085033F"/>
    <w:rsid w:val="00850BFC"/>
    <w:rsid w:val="00850FC7"/>
    <w:rsid w:val="00852881"/>
    <w:rsid w:val="0085567C"/>
    <w:rsid w:val="00856A6A"/>
    <w:rsid w:val="00860A0D"/>
    <w:rsid w:val="00863815"/>
    <w:rsid w:val="008655CA"/>
    <w:rsid w:val="00872BF5"/>
    <w:rsid w:val="00872E63"/>
    <w:rsid w:val="008730E2"/>
    <w:rsid w:val="00873936"/>
    <w:rsid w:val="008745E8"/>
    <w:rsid w:val="008809F4"/>
    <w:rsid w:val="00880FD9"/>
    <w:rsid w:val="00883858"/>
    <w:rsid w:val="00885F85"/>
    <w:rsid w:val="00886A2E"/>
    <w:rsid w:val="00890186"/>
    <w:rsid w:val="00890255"/>
    <w:rsid w:val="00890D42"/>
    <w:rsid w:val="00892426"/>
    <w:rsid w:val="008931CD"/>
    <w:rsid w:val="0089336F"/>
    <w:rsid w:val="008952AC"/>
    <w:rsid w:val="00895CEC"/>
    <w:rsid w:val="00896A3F"/>
    <w:rsid w:val="00897B2B"/>
    <w:rsid w:val="008A0874"/>
    <w:rsid w:val="008A0CB9"/>
    <w:rsid w:val="008A1B57"/>
    <w:rsid w:val="008A1E09"/>
    <w:rsid w:val="008A407A"/>
    <w:rsid w:val="008A413F"/>
    <w:rsid w:val="008A4AE4"/>
    <w:rsid w:val="008A6766"/>
    <w:rsid w:val="008B0590"/>
    <w:rsid w:val="008B2BFA"/>
    <w:rsid w:val="008B410E"/>
    <w:rsid w:val="008B5006"/>
    <w:rsid w:val="008B5616"/>
    <w:rsid w:val="008C0397"/>
    <w:rsid w:val="008C323C"/>
    <w:rsid w:val="008C6786"/>
    <w:rsid w:val="008C7743"/>
    <w:rsid w:val="008D0318"/>
    <w:rsid w:val="008D1AA1"/>
    <w:rsid w:val="008D1EB9"/>
    <w:rsid w:val="008D2AFD"/>
    <w:rsid w:val="008D41A9"/>
    <w:rsid w:val="008E2464"/>
    <w:rsid w:val="008E269E"/>
    <w:rsid w:val="008E4B02"/>
    <w:rsid w:val="008E4F7C"/>
    <w:rsid w:val="008E5D65"/>
    <w:rsid w:val="008E6769"/>
    <w:rsid w:val="008E789D"/>
    <w:rsid w:val="008F2E90"/>
    <w:rsid w:val="008F3988"/>
    <w:rsid w:val="008F58BF"/>
    <w:rsid w:val="008F6D6D"/>
    <w:rsid w:val="008F6ED9"/>
    <w:rsid w:val="008F7F92"/>
    <w:rsid w:val="00900A44"/>
    <w:rsid w:val="00900B53"/>
    <w:rsid w:val="009049E5"/>
    <w:rsid w:val="0090520D"/>
    <w:rsid w:val="009058A7"/>
    <w:rsid w:val="00905C34"/>
    <w:rsid w:val="00912352"/>
    <w:rsid w:val="00912871"/>
    <w:rsid w:val="00913001"/>
    <w:rsid w:val="0091405B"/>
    <w:rsid w:val="0091548A"/>
    <w:rsid w:val="00922288"/>
    <w:rsid w:val="009237E7"/>
    <w:rsid w:val="00923CC3"/>
    <w:rsid w:val="00923F8A"/>
    <w:rsid w:val="00924168"/>
    <w:rsid w:val="009255FC"/>
    <w:rsid w:val="009257A9"/>
    <w:rsid w:val="00926B0D"/>
    <w:rsid w:val="0092705B"/>
    <w:rsid w:val="009304ED"/>
    <w:rsid w:val="0093327E"/>
    <w:rsid w:val="00933553"/>
    <w:rsid w:val="00933BBB"/>
    <w:rsid w:val="00934346"/>
    <w:rsid w:val="00935DA5"/>
    <w:rsid w:val="00936828"/>
    <w:rsid w:val="00936D54"/>
    <w:rsid w:val="00942DA3"/>
    <w:rsid w:val="00944C80"/>
    <w:rsid w:val="00946381"/>
    <w:rsid w:val="009474CC"/>
    <w:rsid w:val="00947DBE"/>
    <w:rsid w:val="0095038F"/>
    <w:rsid w:val="009539DF"/>
    <w:rsid w:val="00955655"/>
    <w:rsid w:val="00955BF1"/>
    <w:rsid w:val="00957019"/>
    <w:rsid w:val="00960150"/>
    <w:rsid w:val="009603E8"/>
    <w:rsid w:val="00962B16"/>
    <w:rsid w:val="009632DF"/>
    <w:rsid w:val="009665F7"/>
    <w:rsid w:val="00970C7E"/>
    <w:rsid w:val="00972DB5"/>
    <w:rsid w:val="00974292"/>
    <w:rsid w:val="0097793A"/>
    <w:rsid w:val="00977AC2"/>
    <w:rsid w:val="00980C7F"/>
    <w:rsid w:val="00980F95"/>
    <w:rsid w:val="00981AE2"/>
    <w:rsid w:val="00983F7D"/>
    <w:rsid w:val="00985027"/>
    <w:rsid w:val="0098507B"/>
    <w:rsid w:val="00986C18"/>
    <w:rsid w:val="00987A82"/>
    <w:rsid w:val="00987C3A"/>
    <w:rsid w:val="00987F11"/>
    <w:rsid w:val="00990B91"/>
    <w:rsid w:val="00991A0C"/>
    <w:rsid w:val="0099324D"/>
    <w:rsid w:val="00995CAA"/>
    <w:rsid w:val="00995EFC"/>
    <w:rsid w:val="00996B7F"/>
    <w:rsid w:val="009A5480"/>
    <w:rsid w:val="009A5976"/>
    <w:rsid w:val="009A7A87"/>
    <w:rsid w:val="009B05A7"/>
    <w:rsid w:val="009B061C"/>
    <w:rsid w:val="009B26B1"/>
    <w:rsid w:val="009B4BBA"/>
    <w:rsid w:val="009B4D4A"/>
    <w:rsid w:val="009B6C50"/>
    <w:rsid w:val="009C15C2"/>
    <w:rsid w:val="009C1D1E"/>
    <w:rsid w:val="009C42B9"/>
    <w:rsid w:val="009C47DB"/>
    <w:rsid w:val="009C6492"/>
    <w:rsid w:val="009C78A6"/>
    <w:rsid w:val="009C7A72"/>
    <w:rsid w:val="009C7C66"/>
    <w:rsid w:val="009D11AD"/>
    <w:rsid w:val="009D1412"/>
    <w:rsid w:val="009D1667"/>
    <w:rsid w:val="009D28F3"/>
    <w:rsid w:val="009D2988"/>
    <w:rsid w:val="009D29AA"/>
    <w:rsid w:val="009D785B"/>
    <w:rsid w:val="009E0BBB"/>
    <w:rsid w:val="009E1643"/>
    <w:rsid w:val="009E19B7"/>
    <w:rsid w:val="009E2E26"/>
    <w:rsid w:val="009E312C"/>
    <w:rsid w:val="009E5090"/>
    <w:rsid w:val="009E5496"/>
    <w:rsid w:val="009F004F"/>
    <w:rsid w:val="009F0C7A"/>
    <w:rsid w:val="009F0EEB"/>
    <w:rsid w:val="009F14CA"/>
    <w:rsid w:val="009F1E76"/>
    <w:rsid w:val="009F218B"/>
    <w:rsid w:val="009F6CA4"/>
    <w:rsid w:val="00A001D1"/>
    <w:rsid w:val="00A006CD"/>
    <w:rsid w:val="00A0157D"/>
    <w:rsid w:val="00A0433E"/>
    <w:rsid w:val="00A04DBD"/>
    <w:rsid w:val="00A05BAF"/>
    <w:rsid w:val="00A1065A"/>
    <w:rsid w:val="00A11008"/>
    <w:rsid w:val="00A110A5"/>
    <w:rsid w:val="00A11595"/>
    <w:rsid w:val="00A1289E"/>
    <w:rsid w:val="00A12C04"/>
    <w:rsid w:val="00A13CC0"/>
    <w:rsid w:val="00A16A39"/>
    <w:rsid w:val="00A203BF"/>
    <w:rsid w:val="00A20BE6"/>
    <w:rsid w:val="00A21642"/>
    <w:rsid w:val="00A23856"/>
    <w:rsid w:val="00A24BEB"/>
    <w:rsid w:val="00A254EB"/>
    <w:rsid w:val="00A2573C"/>
    <w:rsid w:val="00A25885"/>
    <w:rsid w:val="00A27599"/>
    <w:rsid w:val="00A27667"/>
    <w:rsid w:val="00A27A3E"/>
    <w:rsid w:val="00A27FE0"/>
    <w:rsid w:val="00A31603"/>
    <w:rsid w:val="00A32824"/>
    <w:rsid w:val="00A333B6"/>
    <w:rsid w:val="00A335D2"/>
    <w:rsid w:val="00A3666C"/>
    <w:rsid w:val="00A434DD"/>
    <w:rsid w:val="00A434E7"/>
    <w:rsid w:val="00A435D1"/>
    <w:rsid w:val="00A43B37"/>
    <w:rsid w:val="00A4594F"/>
    <w:rsid w:val="00A45C10"/>
    <w:rsid w:val="00A50AC8"/>
    <w:rsid w:val="00A525C4"/>
    <w:rsid w:val="00A526A7"/>
    <w:rsid w:val="00A53E98"/>
    <w:rsid w:val="00A55755"/>
    <w:rsid w:val="00A55C36"/>
    <w:rsid w:val="00A55F8F"/>
    <w:rsid w:val="00A5685F"/>
    <w:rsid w:val="00A56E57"/>
    <w:rsid w:val="00A57E9A"/>
    <w:rsid w:val="00A62472"/>
    <w:rsid w:val="00A631AE"/>
    <w:rsid w:val="00A6335A"/>
    <w:rsid w:val="00A64BFD"/>
    <w:rsid w:val="00A66CDA"/>
    <w:rsid w:val="00A7075E"/>
    <w:rsid w:val="00A7091D"/>
    <w:rsid w:val="00A70C41"/>
    <w:rsid w:val="00A72839"/>
    <w:rsid w:val="00A76217"/>
    <w:rsid w:val="00A76421"/>
    <w:rsid w:val="00A8071F"/>
    <w:rsid w:val="00A82C6E"/>
    <w:rsid w:val="00A835AA"/>
    <w:rsid w:val="00A84226"/>
    <w:rsid w:val="00A84BAC"/>
    <w:rsid w:val="00A909D7"/>
    <w:rsid w:val="00A92100"/>
    <w:rsid w:val="00A92631"/>
    <w:rsid w:val="00A92641"/>
    <w:rsid w:val="00A96E6B"/>
    <w:rsid w:val="00AA025D"/>
    <w:rsid w:val="00AA3F7D"/>
    <w:rsid w:val="00AA47EF"/>
    <w:rsid w:val="00AA55BE"/>
    <w:rsid w:val="00AA5D70"/>
    <w:rsid w:val="00AA6196"/>
    <w:rsid w:val="00AB0052"/>
    <w:rsid w:val="00AB0689"/>
    <w:rsid w:val="00AB18F0"/>
    <w:rsid w:val="00AB2709"/>
    <w:rsid w:val="00AB2DDC"/>
    <w:rsid w:val="00AB42BB"/>
    <w:rsid w:val="00AB5296"/>
    <w:rsid w:val="00AB74F2"/>
    <w:rsid w:val="00AB7FD1"/>
    <w:rsid w:val="00AC317A"/>
    <w:rsid w:val="00AC63BE"/>
    <w:rsid w:val="00AC644E"/>
    <w:rsid w:val="00AD0333"/>
    <w:rsid w:val="00AD0547"/>
    <w:rsid w:val="00AD11E6"/>
    <w:rsid w:val="00AD1704"/>
    <w:rsid w:val="00AD1A34"/>
    <w:rsid w:val="00AD3344"/>
    <w:rsid w:val="00AD4D2F"/>
    <w:rsid w:val="00AE1047"/>
    <w:rsid w:val="00AE1584"/>
    <w:rsid w:val="00AE38BF"/>
    <w:rsid w:val="00AE4963"/>
    <w:rsid w:val="00AE66F1"/>
    <w:rsid w:val="00AE6EDA"/>
    <w:rsid w:val="00AE7072"/>
    <w:rsid w:val="00AE776D"/>
    <w:rsid w:val="00AF0375"/>
    <w:rsid w:val="00AF0FDF"/>
    <w:rsid w:val="00AF299E"/>
    <w:rsid w:val="00AF6C12"/>
    <w:rsid w:val="00B02D07"/>
    <w:rsid w:val="00B03898"/>
    <w:rsid w:val="00B03D08"/>
    <w:rsid w:val="00B03F06"/>
    <w:rsid w:val="00B046CE"/>
    <w:rsid w:val="00B04E49"/>
    <w:rsid w:val="00B0506A"/>
    <w:rsid w:val="00B07F53"/>
    <w:rsid w:val="00B10CC9"/>
    <w:rsid w:val="00B12306"/>
    <w:rsid w:val="00B12508"/>
    <w:rsid w:val="00B15E13"/>
    <w:rsid w:val="00B1746C"/>
    <w:rsid w:val="00B21798"/>
    <w:rsid w:val="00B233C4"/>
    <w:rsid w:val="00B23B86"/>
    <w:rsid w:val="00B2663F"/>
    <w:rsid w:val="00B26B4D"/>
    <w:rsid w:val="00B27EFA"/>
    <w:rsid w:val="00B313F5"/>
    <w:rsid w:val="00B32363"/>
    <w:rsid w:val="00B326CE"/>
    <w:rsid w:val="00B32EF6"/>
    <w:rsid w:val="00B33345"/>
    <w:rsid w:val="00B401CA"/>
    <w:rsid w:val="00B4080F"/>
    <w:rsid w:val="00B441D9"/>
    <w:rsid w:val="00B50AE6"/>
    <w:rsid w:val="00B50DE7"/>
    <w:rsid w:val="00B52275"/>
    <w:rsid w:val="00B533F7"/>
    <w:rsid w:val="00B538E8"/>
    <w:rsid w:val="00B64F81"/>
    <w:rsid w:val="00B70BAC"/>
    <w:rsid w:val="00B71380"/>
    <w:rsid w:val="00B714E7"/>
    <w:rsid w:val="00B7423A"/>
    <w:rsid w:val="00B749EF"/>
    <w:rsid w:val="00B769E9"/>
    <w:rsid w:val="00B76A25"/>
    <w:rsid w:val="00B77BEB"/>
    <w:rsid w:val="00B8087A"/>
    <w:rsid w:val="00B84C11"/>
    <w:rsid w:val="00B85B48"/>
    <w:rsid w:val="00B91364"/>
    <w:rsid w:val="00B93CE4"/>
    <w:rsid w:val="00B95F59"/>
    <w:rsid w:val="00B972A2"/>
    <w:rsid w:val="00B97730"/>
    <w:rsid w:val="00BA2DF4"/>
    <w:rsid w:val="00BA6E61"/>
    <w:rsid w:val="00BB035B"/>
    <w:rsid w:val="00BB3EC9"/>
    <w:rsid w:val="00BB49FC"/>
    <w:rsid w:val="00BC1B6C"/>
    <w:rsid w:val="00BC1F67"/>
    <w:rsid w:val="00BD3F58"/>
    <w:rsid w:val="00BD5D61"/>
    <w:rsid w:val="00BE3D9D"/>
    <w:rsid w:val="00BE48BE"/>
    <w:rsid w:val="00BE5DB2"/>
    <w:rsid w:val="00BE5FDC"/>
    <w:rsid w:val="00BE64FE"/>
    <w:rsid w:val="00BF10C2"/>
    <w:rsid w:val="00BF24FF"/>
    <w:rsid w:val="00BF4F23"/>
    <w:rsid w:val="00BF5AA4"/>
    <w:rsid w:val="00C00D93"/>
    <w:rsid w:val="00C0245C"/>
    <w:rsid w:val="00C03268"/>
    <w:rsid w:val="00C036E7"/>
    <w:rsid w:val="00C04635"/>
    <w:rsid w:val="00C06036"/>
    <w:rsid w:val="00C10775"/>
    <w:rsid w:val="00C10810"/>
    <w:rsid w:val="00C13199"/>
    <w:rsid w:val="00C13F88"/>
    <w:rsid w:val="00C17775"/>
    <w:rsid w:val="00C22ED7"/>
    <w:rsid w:val="00C22FBF"/>
    <w:rsid w:val="00C250D7"/>
    <w:rsid w:val="00C252C1"/>
    <w:rsid w:val="00C255C7"/>
    <w:rsid w:val="00C2623F"/>
    <w:rsid w:val="00C271E0"/>
    <w:rsid w:val="00C27793"/>
    <w:rsid w:val="00C27F08"/>
    <w:rsid w:val="00C3022C"/>
    <w:rsid w:val="00C310C7"/>
    <w:rsid w:val="00C32544"/>
    <w:rsid w:val="00C35766"/>
    <w:rsid w:val="00C372D8"/>
    <w:rsid w:val="00C415C4"/>
    <w:rsid w:val="00C428D3"/>
    <w:rsid w:val="00C45289"/>
    <w:rsid w:val="00C50DE7"/>
    <w:rsid w:val="00C51253"/>
    <w:rsid w:val="00C523FE"/>
    <w:rsid w:val="00C52B15"/>
    <w:rsid w:val="00C55550"/>
    <w:rsid w:val="00C56D5A"/>
    <w:rsid w:val="00C56E9F"/>
    <w:rsid w:val="00C578ED"/>
    <w:rsid w:val="00C57D91"/>
    <w:rsid w:val="00C61C3C"/>
    <w:rsid w:val="00C61F1D"/>
    <w:rsid w:val="00C62255"/>
    <w:rsid w:val="00C62CC3"/>
    <w:rsid w:val="00C64D29"/>
    <w:rsid w:val="00C667EF"/>
    <w:rsid w:val="00C71572"/>
    <w:rsid w:val="00C73790"/>
    <w:rsid w:val="00C73FCB"/>
    <w:rsid w:val="00C76698"/>
    <w:rsid w:val="00C8075D"/>
    <w:rsid w:val="00C822F4"/>
    <w:rsid w:val="00C82425"/>
    <w:rsid w:val="00C83A2A"/>
    <w:rsid w:val="00C85C52"/>
    <w:rsid w:val="00C91434"/>
    <w:rsid w:val="00C92862"/>
    <w:rsid w:val="00C928AF"/>
    <w:rsid w:val="00C932B1"/>
    <w:rsid w:val="00C93A9B"/>
    <w:rsid w:val="00C94101"/>
    <w:rsid w:val="00CA06A0"/>
    <w:rsid w:val="00CA4CFE"/>
    <w:rsid w:val="00CA6A16"/>
    <w:rsid w:val="00CA6CCE"/>
    <w:rsid w:val="00CA79E0"/>
    <w:rsid w:val="00CB0C91"/>
    <w:rsid w:val="00CB13E9"/>
    <w:rsid w:val="00CB1BFB"/>
    <w:rsid w:val="00CB29A7"/>
    <w:rsid w:val="00CC09DF"/>
    <w:rsid w:val="00CC22F2"/>
    <w:rsid w:val="00CC5E9A"/>
    <w:rsid w:val="00CC673C"/>
    <w:rsid w:val="00CC685D"/>
    <w:rsid w:val="00CD4735"/>
    <w:rsid w:val="00CD5E1E"/>
    <w:rsid w:val="00CE0567"/>
    <w:rsid w:val="00CE12AB"/>
    <w:rsid w:val="00CE2C71"/>
    <w:rsid w:val="00CE51AA"/>
    <w:rsid w:val="00CE6026"/>
    <w:rsid w:val="00CE68E0"/>
    <w:rsid w:val="00CF0F03"/>
    <w:rsid w:val="00CF1F51"/>
    <w:rsid w:val="00CF26C0"/>
    <w:rsid w:val="00CF6D65"/>
    <w:rsid w:val="00CF7617"/>
    <w:rsid w:val="00D00174"/>
    <w:rsid w:val="00D00D21"/>
    <w:rsid w:val="00D01943"/>
    <w:rsid w:val="00D01EE5"/>
    <w:rsid w:val="00D032B2"/>
    <w:rsid w:val="00D03715"/>
    <w:rsid w:val="00D04EF5"/>
    <w:rsid w:val="00D0571C"/>
    <w:rsid w:val="00D0622D"/>
    <w:rsid w:val="00D062F8"/>
    <w:rsid w:val="00D06F32"/>
    <w:rsid w:val="00D07D37"/>
    <w:rsid w:val="00D12982"/>
    <w:rsid w:val="00D1503D"/>
    <w:rsid w:val="00D15CE1"/>
    <w:rsid w:val="00D17D80"/>
    <w:rsid w:val="00D20BA9"/>
    <w:rsid w:val="00D21AB9"/>
    <w:rsid w:val="00D220B5"/>
    <w:rsid w:val="00D23E63"/>
    <w:rsid w:val="00D23F1D"/>
    <w:rsid w:val="00D3258D"/>
    <w:rsid w:val="00D3284F"/>
    <w:rsid w:val="00D32A14"/>
    <w:rsid w:val="00D32A95"/>
    <w:rsid w:val="00D32E5D"/>
    <w:rsid w:val="00D37666"/>
    <w:rsid w:val="00D37C30"/>
    <w:rsid w:val="00D40922"/>
    <w:rsid w:val="00D43C17"/>
    <w:rsid w:val="00D450D1"/>
    <w:rsid w:val="00D4525A"/>
    <w:rsid w:val="00D4788B"/>
    <w:rsid w:val="00D50C03"/>
    <w:rsid w:val="00D50DC1"/>
    <w:rsid w:val="00D51079"/>
    <w:rsid w:val="00D526C1"/>
    <w:rsid w:val="00D564F4"/>
    <w:rsid w:val="00D571C8"/>
    <w:rsid w:val="00D6000E"/>
    <w:rsid w:val="00D63DBD"/>
    <w:rsid w:val="00D64398"/>
    <w:rsid w:val="00D64772"/>
    <w:rsid w:val="00D6570D"/>
    <w:rsid w:val="00D80C7C"/>
    <w:rsid w:val="00D82C56"/>
    <w:rsid w:val="00D842F8"/>
    <w:rsid w:val="00D849CB"/>
    <w:rsid w:val="00D85D9B"/>
    <w:rsid w:val="00D86295"/>
    <w:rsid w:val="00D86FAB"/>
    <w:rsid w:val="00D905EC"/>
    <w:rsid w:val="00D90AEF"/>
    <w:rsid w:val="00D90F70"/>
    <w:rsid w:val="00D959EE"/>
    <w:rsid w:val="00D96C31"/>
    <w:rsid w:val="00DA0701"/>
    <w:rsid w:val="00DA0FEC"/>
    <w:rsid w:val="00DA1826"/>
    <w:rsid w:val="00DA242D"/>
    <w:rsid w:val="00DA259E"/>
    <w:rsid w:val="00DA26B4"/>
    <w:rsid w:val="00DA2727"/>
    <w:rsid w:val="00DA39BC"/>
    <w:rsid w:val="00DA451F"/>
    <w:rsid w:val="00DA6668"/>
    <w:rsid w:val="00DA6A05"/>
    <w:rsid w:val="00DA7CE1"/>
    <w:rsid w:val="00DB0679"/>
    <w:rsid w:val="00DB1120"/>
    <w:rsid w:val="00DB1EF3"/>
    <w:rsid w:val="00DB31E6"/>
    <w:rsid w:val="00DB4F98"/>
    <w:rsid w:val="00DB59C5"/>
    <w:rsid w:val="00DB5CF9"/>
    <w:rsid w:val="00DB5E1F"/>
    <w:rsid w:val="00DB662F"/>
    <w:rsid w:val="00DC2FC8"/>
    <w:rsid w:val="00DD02F0"/>
    <w:rsid w:val="00DD0797"/>
    <w:rsid w:val="00DD07D4"/>
    <w:rsid w:val="00DD0A74"/>
    <w:rsid w:val="00DD0D8A"/>
    <w:rsid w:val="00DD15A2"/>
    <w:rsid w:val="00DD2B51"/>
    <w:rsid w:val="00DD3218"/>
    <w:rsid w:val="00DD3FAF"/>
    <w:rsid w:val="00DD4C12"/>
    <w:rsid w:val="00DD6AE8"/>
    <w:rsid w:val="00DD7701"/>
    <w:rsid w:val="00DE2E47"/>
    <w:rsid w:val="00DE32BC"/>
    <w:rsid w:val="00DE6795"/>
    <w:rsid w:val="00DE7BC0"/>
    <w:rsid w:val="00DF227B"/>
    <w:rsid w:val="00DF3792"/>
    <w:rsid w:val="00DF3C4E"/>
    <w:rsid w:val="00DF4014"/>
    <w:rsid w:val="00E025CF"/>
    <w:rsid w:val="00E073C7"/>
    <w:rsid w:val="00E07636"/>
    <w:rsid w:val="00E07705"/>
    <w:rsid w:val="00E07EA8"/>
    <w:rsid w:val="00E122F6"/>
    <w:rsid w:val="00E123C1"/>
    <w:rsid w:val="00E1412D"/>
    <w:rsid w:val="00E16702"/>
    <w:rsid w:val="00E2094B"/>
    <w:rsid w:val="00E23059"/>
    <w:rsid w:val="00E23742"/>
    <w:rsid w:val="00E2555C"/>
    <w:rsid w:val="00E277CC"/>
    <w:rsid w:val="00E31CAF"/>
    <w:rsid w:val="00E32DEF"/>
    <w:rsid w:val="00E34D6F"/>
    <w:rsid w:val="00E35B44"/>
    <w:rsid w:val="00E36A3E"/>
    <w:rsid w:val="00E4017F"/>
    <w:rsid w:val="00E411C8"/>
    <w:rsid w:val="00E4259F"/>
    <w:rsid w:val="00E43895"/>
    <w:rsid w:val="00E44AA8"/>
    <w:rsid w:val="00E44F62"/>
    <w:rsid w:val="00E450ED"/>
    <w:rsid w:val="00E46F22"/>
    <w:rsid w:val="00E4730F"/>
    <w:rsid w:val="00E47E4E"/>
    <w:rsid w:val="00E53D8C"/>
    <w:rsid w:val="00E53DA0"/>
    <w:rsid w:val="00E55553"/>
    <w:rsid w:val="00E61AF4"/>
    <w:rsid w:val="00E62734"/>
    <w:rsid w:val="00E63FA2"/>
    <w:rsid w:val="00E650F8"/>
    <w:rsid w:val="00E65F19"/>
    <w:rsid w:val="00E663C7"/>
    <w:rsid w:val="00E66512"/>
    <w:rsid w:val="00E6676B"/>
    <w:rsid w:val="00E66776"/>
    <w:rsid w:val="00E674C0"/>
    <w:rsid w:val="00E67AE2"/>
    <w:rsid w:val="00E708EC"/>
    <w:rsid w:val="00E712AF"/>
    <w:rsid w:val="00E714D8"/>
    <w:rsid w:val="00E72544"/>
    <w:rsid w:val="00E745EE"/>
    <w:rsid w:val="00E76842"/>
    <w:rsid w:val="00E83B26"/>
    <w:rsid w:val="00E83B94"/>
    <w:rsid w:val="00E83EC3"/>
    <w:rsid w:val="00E85145"/>
    <w:rsid w:val="00E86FA0"/>
    <w:rsid w:val="00E91F2A"/>
    <w:rsid w:val="00E96CE9"/>
    <w:rsid w:val="00E97683"/>
    <w:rsid w:val="00EA3870"/>
    <w:rsid w:val="00EA3F74"/>
    <w:rsid w:val="00EA4771"/>
    <w:rsid w:val="00EA48C4"/>
    <w:rsid w:val="00EA62A1"/>
    <w:rsid w:val="00EA709A"/>
    <w:rsid w:val="00EA73BD"/>
    <w:rsid w:val="00EB12A7"/>
    <w:rsid w:val="00EB1420"/>
    <w:rsid w:val="00EB150D"/>
    <w:rsid w:val="00EB3314"/>
    <w:rsid w:val="00EB33D0"/>
    <w:rsid w:val="00EB4E1F"/>
    <w:rsid w:val="00EB5858"/>
    <w:rsid w:val="00EB5EBB"/>
    <w:rsid w:val="00EB725F"/>
    <w:rsid w:val="00EB7580"/>
    <w:rsid w:val="00EC2721"/>
    <w:rsid w:val="00EC2A8B"/>
    <w:rsid w:val="00EC3840"/>
    <w:rsid w:val="00EC42C9"/>
    <w:rsid w:val="00ED0176"/>
    <w:rsid w:val="00ED1B2B"/>
    <w:rsid w:val="00ED1CD8"/>
    <w:rsid w:val="00ED27A1"/>
    <w:rsid w:val="00ED33F7"/>
    <w:rsid w:val="00ED37B1"/>
    <w:rsid w:val="00ED44B1"/>
    <w:rsid w:val="00ED513C"/>
    <w:rsid w:val="00ED6236"/>
    <w:rsid w:val="00ED65A3"/>
    <w:rsid w:val="00ED6896"/>
    <w:rsid w:val="00ED7B36"/>
    <w:rsid w:val="00EE13D2"/>
    <w:rsid w:val="00EE3F12"/>
    <w:rsid w:val="00EE6295"/>
    <w:rsid w:val="00EF079B"/>
    <w:rsid w:val="00EF146F"/>
    <w:rsid w:val="00EF1BDD"/>
    <w:rsid w:val="00EF25E0"/>
    <w:rsid w:val="00EF3A7F"/>
    <w:rsid w:val="00EF411B"/>
    <w:rsid w:val="00EF51AF"/>
    <w:rsid w:val="00EF5F39"/>
    <w:rsid w:val="00EF708B"/>
    <w:rsid w:val="00EF7869"/>
    <w:rsid w:val="00F00621"/>
    <w:rsid w:val="00F0444F"/>
    <w:rsid w:val="00F0469C"/>
    <w:rsid w:val="00F07AA2"/>
    <w:rsid w:val="00F1236E"/>
    <w:rsid w:val="00F1335A"/>
    <w:rsid w:val="00F138AD"/>
    <w:rsid w:val="00F16E53"/>
    <w:rsid w:val="00F174BA"/>
    <w:rsid w:val="00F176A0"/>
    <w:rsid w:val="00F22456"/>
    <w:rsid w:val="00F228B1"/>
    <w:rsid w:val="00F25839"/>
    <w:rsid w:val="00F314DB"/>
    <w:rsid w:val="00F33793"/>
    <w:rsid w:val="00F33BE7"/>
    <w:rsid w:val="00F372DE"/>
    <w:rsid w:val="00F40B73"/>
    <w:rsid w:val="00F4134B"/>
    <w:rsid w:val="00F41422"/>
    <w:rsid w:val="00F45107"/>
    <w:rsid w:val="00F51DB4"/>
    <w:rsid w:val="00F5445B"/>
    <w:rsid w:val="00F55659"/>
    <w:rsid w:val="00F57059"/>
    <w:rsid w:val="00F57088"/>
    <w:rsid w:val="00F603E5"/>
    <w:rsid w:val="00F61A7E"/>
    <w:rsid w:val="00F61D61"/>
    <w:rsid w:val="00F62718"/>
    <w:rsid w:val="00F64243"/>
    <w:rsid w:val="00F711AA"/>
    <w:rsid w:val="00F715EE"/>
    <w:rsid w:val="00F73421"/>
    <w:rsid w:val="00F74B6A"/>
    <w:rsid w:val="00F74F7F"/>
    <w:rsid w:val="00F804EA"/>
    <w:rsid w:val="00F80C73"/>
    <w:rsid w:val="00F812DF"/>
    <w:rsid w:val="00F814B8"/>
    <w:rsid w:val="00F82208"/>
    <w:rsid w:val="00F82C93"/>
    <w:rsid w:val="00F853EC"/>
    <w:rsid w:val="00F879C5"/>
    <w:rsid w:val="00F90FD6"/>
    <w:rsid w:val="00F923E9"/>
    <w:rsid w:val="00F9415E"/>
    <w:rsid w:val="00F94299"/>
    <w:rsid w:val="00F96F51"/>
    <w:rsid w:val="00F97D35"/>
    <w:rsid w:val="00FA1C17"/>
    <w:rsid w:val="00FA529A"/>
    <w:rsid w:val="00FA5920"/>
    <w:rsid w:val="00FA6930"/>
    <w:rsid w:val="00FA69AB"/>
    <w:rsid w:val="00FB10F2"/>
    <w:rsid w:val="00FB4A17"/>
    <w:rsid w:val="00FB4FC5"/>
    <w:rsid w:val="00FB67C2"/>
    <w:rsid w:val="00FC1B7D"/>
    <w:rsid w:val="00FC2647"/>
    <w:rsid w:val="00FC3445"/>
    <w:rsid w:val="00FC3C28"/>
    <w:rsid w:val="00FC3C5A"/>
    <w:rsid w:val="00FC4919"/>
    <w:rsid w:val="00FC53A9"/>
    <w:rsid w:val="00FD081F"/>
    <w:rsid w:val="00FD2BFC"/>
    <w:rsid w:val="00FD4687"/>
    <w:rsid w:val="00FE0BE2"/>
    <w:rsid w:val="00FE1419"/>
    <w:rsid w:val="00FE28D2"/>
    <w:rsid w:val="00FE334C"/>
    <w:rsid w:val="00FE5D69"/>
    <w:rsid w:val="00FE5DBC"/>
    <w:rsid w:val="00FE7218"/>
    <w:rsid w:val="00FF388F"/>
    <w:rsid w:val="00FF3F57"/>
    <w:rsid w:val="00FF4326"/>
    <w:rsid w:val="00FF4B0D"/>
    <w:rsid w:val="00FF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2462A2"/>
  <w15:docId w15:val="{DBB91A2F-361F-45A8-904F-751F2A1A4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C5B"/>
  </w:style>
  <w:style w:type="paragraph" w:styleId="1">
    <w:name w:val="heading 1"/>
    <w:basedOn w:val="a"/>
    <w:next w:val="a"/>
    <w:qFormat/>
    <w:rsid w:val="000C7C5B"/>
    <w:pPr>
      <w:keepNext/>
      <w:jc w:val="center"/>
      <w:outlineLvl w:val="0"/>
    </w:pPr>
    <w:rPr>
      <w:rFonts w:ascii="Arial Black" w:hAnsi="Arial Black"/>
      <w:caps/>
      <w:sz w:val="40"/>
      <w:szCs w:val="24"/>
    </w:rPr>
  </w:style>
  <w:style w:type="paragraph" w:styleId="2">
    <w:name w:val="heading 2"/>
    <w:basedOn w:val="a"/>
    <w:next w:val="a"/>
    <w:qFormat/>
    <w:rsid w:val="000C7C5B"/>
    <w:pPr>
      <w:keepNext/>
      <w:jc w:val="center"/>
      <w:outlineLvl w:val="1"/>
    </w:pPr>
    <w:rPr>
      <w:b/>
      <w:bCs/>
      <w:caps/>
      <w:sz w:val="40"/>
    </w:rPr>
  </w:style>
  <w:style w:type="paragraph" w:styleId="3">
    <w:name w:val="heading 3"/>
    <w:basedOn w:val="a"/>
    <w:next w:val="a"/>
    <w:qFormat/>
    <w:rsid w:val="000C7C5B"/>
    <w:pPr>
      <w:keepNext/>
      <w:ind w:firstLine="72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0C7C5B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0C7C5B"/>
    <w:pPr>
      <w:keepNext/>
      <w:jc w:val="center"/>
      <w:outlineLvl w:val="4"/>
    </w:pPr>
    <w:rPr>
      <w:b/>
      <w:bCs/>
      <w:caps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C7C5B"/>
    <w:pPr>
      <w:jc w:val="center"/>
    </w:pPr>
    <w:rPr>
      <w:caps/>
      <w:spacing w:val="120"/>
      <w:sz w:val="28"/>
      <w:szCs w:val="24"/>
    </w:rPr>
  </w:style>
  <w:style w:type="character" w:customStyle="1" w:styleId="20">
    <w:name w:val="Основной текст (2)_"/>
    <w:basedOn w:val="a0"/>
    <w:link w:val="21"/>
    <w:rsid w:val="00B749EF"/>
    <w:rPr>
      <w:sz w:val="27"/>
      <w:szCs w:val="27"/>
      <w:lang w:bidi="ar-SA"/>
    </w:rPr>
  </w:style>
  <w:style w:type="character" w:customStyle="1" w:styleId="a4">
    <w:name w:val="Основной текст_"/>
    <w:basedOn w:val="a0"/>
    <w:link w:val="10"/>
    <w:rsid w:val="00B749EF"/>
    <w:rPr>
      <w:sz w:val="27"/>
      <w:szCs w:val="27"/>
      <w:lang w:bidi="ar-SA"/>
    </w:rPr>
  </w:style>
  <w:style w:type="character" w:customStyle="1" w:styleId="22">
    <w:name w:val="Заголовок №2 (2)_"/>
    <w:basedOn w:val="a0"/>
    <w:link w:val="220"/>
    <w:rsid w:val="00B749EF"/>
    <w:rPr>
      <w:sz w:val="27"/>
      <w:szCs w:val="27"/>
      <w:lang w:bidi="ar-SA"/>
    </w:rPr>
  </w:style>
  <w:style w:type="character" w:customStyle="1" w:styleId="1pt">
    <w:name w:val="Основной текст + Интервал 1 pt"/>
    <w:basedOn w:val="a4"/>
    <w:rsid w:val="00B749EF"/>
    <w:rPr>
      <w:spacing w:val="30"/>
      <w:sz w:val="27"/>
      <w:szCs w:val="27"/>
      <w:lang w:bidi="ar-SA"/>
    </w:rPr>
  </w:style>
  <w:style w:type="paragraph" w:customStyle="1" w:styleId="21">
    <w:name w:val="Основной текст (2)"/>
    <w:basedOn w:val="a"/>
    <w:link w:val="20"/>
    <w:rsid w:val="00B749EF"/>
    <w:pPr>
      <w:shd w:val="clear" w:color="auto" w:fill="FFFFFF"/>
      <w:spacing w:line="0" w:lineRule="atLeast"/>
    </w:pPr>
    <w:rPr>
      <w:sz w:val="27"/>
      <w:szCs w:val="27"/>
    </w:rPr>
  </w:style>
  <w:style w:type="paragraph" w:customStyle="1" w:styleId="10">
    <w:name w:val="Основной текст1"/>
    <w:basedOn w:val="a"/>
    <w:link w:val="a4"/>
    <w:rsid w:val="00B749EF"/>
    <w:pPr>
      <w:shd w:val="clear" w:color="auto" w:fill="FFFFFF"/>
      <w:spacing w:after="720" w:line="0" w:lineRule="atLeast"/>
    </w:pPr>
    <w:rPr>
      <w:sz w:val="27"/>
      <w:szCs w:val="27"/>
    </w:rPr>
  </w:style>
  <w:style w:type="paragraph" w:customStyle="1" w:styleId="220">
    <w:name w:val="Заголовок №2 (2)"/>
    <w:basedOn w:val="a"/>
    <w:link w:val="22"/>
    <w:rsid w:val="00B749EF"/>
    <w:pPr>
      <w:shd w:val="clear" w:color="auto" w:fill="FFFFFF"/>
      <w:spacing w:before="720" w:after="300" w:line="322" w:lineRule="exact"/>
      <w:ind w:hanging="700"/>
      <w:outlineLvl w:val="1"/>
    </w:pPr>
    <w:rPr>
      <w:sz w:val="27"/>
      <w:szCs w:val="27"/>
    </w:rPr>
  </w:style>
  <w:style w:type="paragraph" w:styleId="a5">
    <w:name w:val="Balloon Text"/>
    <w:basedOn w:val="a"/>
    <w:semiHidden/>
    <w:rsid w:val="00197FBF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7E0A98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7E0A9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header"/>
    <w:basedOn w:val="a"/>
    <w:link w:val="a8"/>
    <w:uiPriority w:val="99"/>
    <w:rsid w:val="00923F8A"/>
    <w:pPr>
      <w:tabs>
        <w:tab w:val="center" w:pos="4677"/>
        <w:tab w:val="right" w:pos="9355"/>
      </w:tabs>
    </w:pPr>
  </w:style>
  <w:style w:type="character" w:styleId="a9">
    <w:name w:val="page number"/>
    <w:basedOn w:val="a0"/>
    <w:uiPriority w:val="99"/>
    <w:rsid w:val="00923F8A"/>
  </w:style>
  <w:style w:type="paragraph" w:styleId="aa">
    <w:name w:val="footer"/>
    <w:basedOn w:val="a"/>
    <w:link w:val="ab"/>
    <w:uiPriority w:val="99"/>
    <w:rsid w:val="0082646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2646D"/>
  </w:style>
  <w:style w:type="paragraph" w:customStyle="1" w:styleId="ac">
    <w:name w:val="Знак Знак Знак"/>
    <w:basedOn w:val="a"/>
    <w:rsid w:val="00690958"/>
    <w:pPr>
      <w:spacing w:after="160" w:line="240" w:lineRule="exact"/>
    </w:pPr>
    <w:rPr>
      <w:rFonts w:ascii="Verdana" w:eastAsia="MS Mincho" w:hAnsi="Verdana"/>
      <w:lang w:val="en-GB" w:eastAsia="en-US"/>
    </w:rPr>
  </w:style>
  <w:style w:type="paragraph" w:customStyle="1" w:styleId="ConsPlusNormal">
    <w:name w:val="ConsPlusNormal"/>
    <w:rsid w:val="0052530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Hyperlink"/>
    <w:basedOn w:val="a0"/>
    <w:rsid w:val="005E2359"/>
    <w:rPr>
      <w:color w:val="0000FF" w:themeColor="hyperlink"/>
      <w:u w:val="single"/>
    </w:rPr>
  </w:style>
  <w:style w:type="paragraph" w:customStyle="1" w:styleId="ConsNormal">
    <w:name w:val="ConsNormal"/>
    <w:uiPriority w:val="99"/>
    <w:rsid w:val="002164B7"/>
    <w:pPr>
      <w:widowControl w:val="0"/>
      <w:snapToGrid w:val="0"/>
      <w:ind w:firstLine="720"/>
    </w:pPr>
    <w:rPr>
      <w:sz w:val="24"/>
    </w:rPr>
  </w:style>
  <w:style w:type="character" w:customStyle="1" w:styleId="a8">
    <w:name w:val="Верхний колонтитул Знак"/>
    <w:link w:val="a7"/>
    <w:uiPriority w:val="99"/>
    <w:locked/>
    <w:rsid w:val="00216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2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rgupr\1%20&#1057;&#1054;&#1047;&#1067;&#1042;%202007-2012\2008\&#1044;&#1054;&#1050;&#1059;&#1052;&#1045;&#1053;&#1058;&#1067;\&#1041;&#1051;&#1040;&#1053;&#1050;&#1048;\C&#1077;&#1089;&#1089;&#1080;&#1103;\&#1047;&#1072;&#1082;&#1086;&#1085;%20&#1050;&#1088;&#1072;&#1089;&#1085;&#1086;&#1103;&#1088;&#1089;&#1082;&#1086;&#1075;&#1086;%20&#1082;&#1088;&#1072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Закон Красноярского края</Template>
  <TotalTime>2229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ЗС края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Закаблукова</dc:creator>
  <cp:lastModifiedBy>User</cp:lastModifiedBy>
  <cp:revision>178</cp:revision>
  <cp:lastPrinted>2020-02-04T03:29:00Z</cp:lastPrinted>
  <dcterms:created xsi:type="dcterms:W3CDTF">2015-10-21T05:11:00Z</dcterms:created>
  <dcterms:modified xsi:type="dcterms:W3CDTF">2020-02-26T07:35:00Z</dcterms:modified>
</cp:coreProperties>
</file>